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79CEB" w14:textId="77777777" w:rsidR="008362F9" w:rsidRDefault="008362F9" w:rsidP="00836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DANYELL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fl.1502)</w:t>
      </w:r>
    </w:p>
    <w:p w14:paraId="496BCCCC" w14:textId="77777777" w:rsidR="008362F9" w:rsidRDefault="008362F9" w:rsidP="00836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479C7777" w14:textId="77777777" w:rsidR="008362F9" w:rsidRDefault="008362F9" w:rsidP="00836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9FE366" w14:textId="77777777" w:rsidR="008362F9" w:rsidRDefault="008362F9" w:rsidP="00836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E3B1B9" w14:textId="77777777" w:rsidR="008362F9" w:rsidRDefault="008362F9" w:rsidP="00836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Jan.1502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225CEBD" w14:textId="77777777" w:rsidR="008362F9" w:rsidRDefault="008362F9" w:rsidP="00836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F78FBE8" w14:textId="77777777" w:rsidR="008362F9" w:rsidRDefault="008362F9" w:rsidP="00836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64C58D" w14:textId="77777777" w:rsidR="008362F9" w:rsidRDefault="008362F9" w:rsidP="00836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FB9CFF" w14:textId="77777777" w:rsidR="008362F9" w:rsidRDefault="008362F9" w:rsidP="008362F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2022</w:t>
      </w:r>
    </w:p>
    <w:p w14:paraId="2EAFF99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E6535" w14:textId="77777777" w:rsidR="008362F9" w:rsidRDefault="008362F9" w:rsidP="009139A6">
      <w:r>
        <w:separator/>
      </w:r>
    </w:p>
  </w:endnote>
  <w:endnote w:type="continuationSeparator" w:id="0">
    <w:p w14:paraId="74D0023B" w14:textId="77777777" w:rsidR="008362F9" w:rsidRDefault="008362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92F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B01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A0B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75094" w14:textId="77777777" w:rsidR="008362F9" w:rsidRDefault="008362F9" w:rsidP="009139A6">
      <w:r>
        <w:separator/>
      </w:r>
    </w:p>
  </w:footnote>
  <w:footnote w:type="continuationSeparator" w:id="0">
    <w:p w14:paraId="73AFFE42" w14:textId="77777777" w:rsidR="008362F9" w:rsidRDefault="008362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D33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E91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8D4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F9"/>
    <w:rsid w:val="000666E0"/>
    <w:rsid w:val="002510B7"/>
    <w:rsid w:val="005C130B"/>
    <w:rsid w:val="00826F5C"/>
    <w:rsid w:val="008362F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79D5F"/>
  <w15:chartTrackingRefBased/>
  <w15:docId w15:val="{16047CE0-90AF-4360-8BCF-5664F239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62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2022-08-30T20:30:00Z</dcterms:created>
  <dcterms:modified xsi:type="dcterms:W3CDTF">2022-08-30T20:30:00Z</dcterms:modified>
</cp:coreProperties>
</file>