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130F7" w14:textId="77777777" w:rsidR="00E42134" w:rsidRDefault="00E42134" w:rsidP="00E4213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DANYELL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1B506792" w14:textId="77777777" w:rsidR="00E42134" w:rsidRDefault="00E42134" w:rsidP="00E4213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London. Dyer.</w:t>
      </w:r>
    </w:p>
    <w:p w14:paraId="76A21ED5" w14:textId="77777777" w:rsidR="00E42134" w:rsidRDefault="00E42134" w:rsidP="00E4213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485C691" w14:textId="77777777" w:rsidR="00E42134" w:rsidRDefault="00E42134" w:rsidP="00E4213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B1F85CF" w14:textId="77777777" w:rsidR="00E42134" w:rsidRDefault="00E42134" w:rsidP="00E4213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Luyt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London, gentleman(q.v.), brought a plaint of debt against</w:t>
      </w:r>
    </w:p>
    <w:p w14:paraId="635D4DEF" w14:textId="77777777" w:rsidR="00E42134" w:rsidRDefault="00E42134" w:rsidP="00E4213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him.</w:t>
      </w:r>
    </w:p>
    <w:p w14:paraId="0D83ADB5" w14:textId="77777777" w:rsidR="00E42134" w:rsidRDefault="00E42134" w:rsidP="00E4213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0FABB11A" w14:textId="77777777" w:rsidR="00E42134" w:rsidRDefault="00E42134" w:rsidP="00E4213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8B5FCB3" w14:textId="77777777" w:rsidR="00E42134" w:rsidRDefault="00E42134" w:rsidP="00E4213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8AC3918" w14:textId="77777777" w:rsidR="00E42134" w:rsidRDefault="00E42134" w:rsidP="00E4213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21 October 2021</w:t>
      </w:r>
    </w:p>
    <w:p w14:paraId="2BC87B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E61BF" w14:textId="77777777" w:rsidR="00E42134" w:rsidRDefault="00E42134" w:rsidP="009139A6">
      <w:r>
        <w:separator/>
      </w:r>
    </w:p>
  </w:endnote>
  <w:endnote w:type="continuationSeparator" w:id="0">
    <w:p w14:paraId="61F55818" w14:textId="77777777" w:rsidR="00E42134" w:rsidRDefault="00E421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DEB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5E3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8AF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9D0CD" w14:textId="77777777" w:rsidR="00E42134" w:rsidRDefault="00E42134" w:rsidP="009139A6">
      <w:r>
        <w:separator/>
      </w:r>
    </w:p>
  </w:footnote>
  <w:footnote w:type="continuationSeparator" w:id="0">
    <w:p w14:paraId="4CCF5650" w14:textId="77777777" w:rsidR="00E42134" w:rsidRDefault="00E421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E03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364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4E3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13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4213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A689E"/>
  <w15:chartTrackingRefBased/>
  <w15:docId w15:val="{5BDB066B-315E-4B41-8FF7-89BA74283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421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2021-12-05T19:22:00Z</dcterms:created>
  <dcterms:modified xsi:type="dcterms:W3CDTF">2021-12-05T19:22:00Z</dcterms:modified>
</cp:coreProperties>
</file>