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80C0" w14:textId="77777777" w:rsidR="00B72278" w:rsidRDefault="00B72278" w:rsidP="00B722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DANYELL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fl.1497)</w:t>
      </w:r>
    </w:p>
    <w:p w14:paraId="77620A28" w14:textId="77777777" w:rsidR="00B72278" w:rsidRDefault="00B72278" w:rsidP="00B722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72C9A85" w14:textId="77777777" w:rsidR="00B72278" w:rsidRDefault="00B72278" w:rsidP="00B722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3088B4" w14:textId="77777777" w:rsidR="00B72278" w:rsidRDefault="00B72278" w:rsidP="00B722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F9378F" w14:textId="77777777" w:rsidR="00B72278" w:rsidRDefault="00B72278" w:rsidP="00B722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1497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apprenticed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Whytyngton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cutler(q.v.).</w:t>
      </w:r>
    </w:p>
    <w:p w14:paraId="10D53E72" w14:textId="77777777" w:rsidR="00B72278" w:rsidRDefault="00B72278" w:rsidP="00B722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5FC9588E" w14:textId="77777777" w:rsidR="00B72278" w:rsidRDefault="00B72278" w:rsidP="00B722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5721D1" w14:textId="77777777" w:rsidR="00B72278" w:rsidRDefault="00B72278" w:rsidP="00B722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B92DCA" w14:textId="77777777" w:rsidR="00B72278" w:rsidRDefault="00B72278" w:rsidP="00B722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p w14:paraId="32BF4F6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B03E9" w14:textId="77777777" w:rsidR="00B72278" w:rsidRDefault="00B72278" w:rsidP="009139A6">
      <w:r>
        <w:separator/>
      </w:r>
    </w:p>
  </w:endnote>
  <w:endnote w:type="continuationSeparator" w:id="0">
    <w:p w14:paraId="59997B5A" w14:textId="77777777" w:rsidR="00B72278" w:rsidRDefault="00B722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D32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8F4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B1E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733A8" w14:textId="77777777" w:rsidR="00B72278" w:rsidRDefault="00B72278" w:rsidP="009139A6">
      <w:r>
        <w:separator/>
      </w:r>
    </w:p>
  </w:footnote>
  <w:footnote w:type="continuationSeparator" w:id="0">
    <w:p w14:paraId="42F16871" w14:textId="77777777" w:rsidR="00B72278" w:rsidRDefault="00B722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43A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008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D7D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278"/>
    <w:rsid w:val="000666E0"/>
    <w:rsid w:val="002510B7"/>
    <w:rsid w:val="005C130B"/>
    <w:rsid w:val="00826F5C"/>
    <w:rsid w:val="009139A6"/>
    <w:rsid w:val="009448BB"/>
    <w:rsid w:val="00A3176C"/>
    <w:rsid w:val="00AE65F8"/>
    <w:rsid w:val="00B7227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8BFE0"/>
  <w15:chartTrackingRefBased/>
  <w15:docId w15:val="{094155B6-B006-4728-B873-7361C2F9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2022-08-07T10:18:00Z</dcterms:created>
  <dcterms:modified xsi:type="dcterms:W3CDTF">2022-08-07T10:18:00Z</dcterms:modified>
</cp:coreProperties>
</file>