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C7D70" w14:textId="77777777" w:rsidR="00D721E8" w:rsidRDefault="00D721E8" w:rsidP="00D721E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DANYELL</w:t>
      </w:r>
      <w:r>
        <w:rPr>
          <w:rFonts w:cs="Times New Roman"/>
          <w:szCs w:val="24"/>
        </w:rPr>
        <w:t xml:space="preserve">       (fl.1448)</w:t>
      </w:r>
    </w:p>
    <w:p w14:paraId="33F4D25B" w14:textId="77777777" w:rsidR="00D721E8" w:rsidRDefault="00D721E8" w:rsidP="00D721E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5236CE64" w14:textId="77777777" w:rsidR="00D721E8" w:rsidRDefault="00D721E8" w:rsidP="00D721E8">
      <w:pPr>
        <w:pStyle w:val="NoSpacing"/>
        <w:jc w:val="both"/>
        <w:rPr>
          <w:rFonts w:cs="Times New Roman"/>
          <w:szCs w:val="24"/>
        </w:rPr>
      </w:pPr>
    </w:p>
    <w:p w14:paraId="1B98AA4C" w14:textId="77777777" w:rsidR="00D721E8" w:rsidRDefault="00D721E8" w:rsidP="00D721E8">
      <w:pPr>
        <w:pStyle w:val="NoSpacing"/>
        <w:jc w:val="both"/>
        <w:rPr>
          <w:rFonts w:cs="Times New Roman"/>
          <w:szCs w:val="24"/>
        </w:rPr>
      </w:pPr>
    </w:p>
    <w:p w14:paraId="4AC9E287" w14:textId="77777777" w:rsidR="00D721E8" w:rsidRDefault="00D721E8" w:rsidP="00D721E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>He and Edmund Mountford(q.v.) made a plaint of trespass against</w:t>
      </w:r>
    </w:p>
    <w:p w14:paraId="3E04225F" w14:textId="77777777" w:rsidR="00D721E8" w:rsidRDefault="00D721E8" w:rsidP="00D721E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Richard Clerk of Coventry, hosier(q.v.), and six others.</w:t>
      </w:r>
    </w:p>
    <w:p w14:paraId="3FA75B5F" w14:textId="77777777" w:rsidR="00D721E8" w:rsidRDefault="00D721E8" w:rsidP="00D721E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636E2B">
          <w:rPr>
            <w:rStyle w:val="Hyperlink"/>
            <w:rFonts w:cs="Times New Roman"/>
            <w:szCs w:val="24"/>
            <w:lang w:val="en-GB"/>
          </w:rPr>
          <w:t>https://waalt.uh.edu/index.php/CP40/748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3B927F2" w14:textId="77777777" w:rsidR="007052B6" w:rsidRDefault="007052B6" w:rsidP="00705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>He made a plaint of trespass in a free warren against Richard Chappys of</w:t>
      </w:r>
    </w:p>
    <w:p w14:paraId="413E272F" w14:textId="77777777" w:rsidR="007052B6" w:rsidRDefault="007052B6" w:rsidP="00705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Congham(q.v.) and 11 others.</w:t>
      </w:r>
    </w:p>
    <w:p w14:paraId="08721FBA" w14:textId="77777777" w:rsidR="007052B6" w:rsidRDefault="007052B6" w:rsidP="00705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DB7338">
          <w:rPr>
            <w:rStyle w:val="Hyperlink"/>
            <w:rFonts w:cs="Times New Roman"/>
            <w:szCs w:val="24"/>
          </w:rPr>
          <w:t>https://waalt.uh.edu/index.php/CP40/748</w:t>
        </w:r>
      </w:hyperlink>
      <w:r>
        <w:rPr>
          <w:rFonts w:cs="Times New Roman"/>
          <w:szCs w:val="24"/>
        </w:rPr>
        <w:t xml:space="preserve"> )</w:t>
      </w:r>
    </w:p>
    <w:p w14:paraId="12850262" w14:textId="77777777" w:rsidR="007052B6" w:rsidRDefault="007052B6" w:rsidP="00D721E8">
      <w:pPr>
        <w:pStyle w:val="NoSpacing"/>
        <w:jc w:val="both"/>
        <w:rPr>
          <w:rFonts w:cs="Times New Roman"/>
          <w:szCs w:val="24"/>
          <w:lang w:val="en-GB"/>
        </w:rPr>
      </w:pPr>
    </w:p>
    <w:p w14:paraId="12692295" w14:textId="77777777" w:rsidR="00D721E8" w:rsidRDefault="00D721E8" w:rsidP="00D721E8">
      <w:pPr>
        <w:pStyle w:val="NoSpacing"/>
        <w:jc w:val="both"/>
        <w:rPr>
          <w:rFonts w:cs="Times New Roman"/>
          <w:szCs w:val="24"/>
          <w:lang w:val="en-GB"/>
        </w:rPr>
      </w:pPr>
    </w:p>
    <w:p w14:paraId="66606426" w14:textId="77777777" w:rsidR="00D721E8" w:rsidRDefault="00D721E8" w:rsidP="00D721E8">
      <w:pPr>
        <w:pStyle w:val="NoSpacing"/>
        <w:jc w:val="both"/>
        <w:rPr>
          <w:rFonts w:cs="Times New Roman"/>
          <w:szCs w:val="24"/>
          <w:lang w:val="en-GB"/>
        </w:rPr>
      </w:pPr>
    </w:p>
    <w:p w14:paraId="1AEF0496" w14:textId="77777777" w:rsidR="00D721E8" w:rsidRDefault="00D721E8" w:rsidP="00D721E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26 November 2023</w:t>
      </w:r>
    </w:p>
    <w:p w14:paraId="736B8862" w14:textId="182E7C82" w:rsidR="007052B6" w:rsidRDefault="007052B6" w:rsidP="00D721E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  6 October 2025</w:t>
      </w:r>
    </w:p>
    <w:p w14:paraId="2C2ED36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B270F" w14:textId="77777777" w:rsidR="00D721E8" w:rsidRDefault="00D721E8" w:rsidP="009139A6">
      <w:r>
        <w:separator/>
      </w:r>
    </w:p>
  </w:endnote>
  <w:endnote w:type="continuationSeparator" w:id="0">
    <w:p w14:paraId="1B709219" w14:textId="77777777" w:rsidR="00D721E8" w:rsidRDefault="00D721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41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017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40A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489CB" w14:textId="77777777" w:rsidR="00D721E8" w:rsidRDefault="00D721E8" w:rsidP="009139A6">
      <w:r>
        <w:separator/>
      </w:r>
    </w:p>
  </w:footnote>
  <w:footnote w:type="continuationSeparator" w:id="0">
    <w:p w14:paraId="20401598" w14:textId="77777777" w:rsidR="00D721E8" w:rsidRDefault="00D721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AAD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B52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D91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E8"/>
    <w:rsid w:val="000666E0"/>
    <w:rsid w:val="002510B7"/>
    <w:rsid w:val="005C130B"/>
    <w:rsid w:val="007052B6"/>
    <w:rsid w:val="00826F5C"/>
    <w:rsid w:val="009139A6"/>
    <w:rsid w:val="009448BB"/>
    <w:rsid w:val="00947624"/>
    <w:rsid w:val="00A3176C"/>
    <w:rsid w:val="00AE65F8"/>
    <w:rsid w:val="00B54A14"/>
    <w:rsid w:val="00BA00AB"/>
    <w:rsid w:val="00CB4ED9"/>
    <w:rsid w:val="00D721E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D0085"/>
  <w15:chartTrackingRefBased/>
  <w15:docId w15:val="{8956F3EF-4997-4D96-B109-49BBF50F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721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74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73</Words>
  <Characters>448</Characters>
  <Application>Microsoft Office Word</Application>
  <DocSecurity>0</DocSecurity>
  <Lines>21</Lines>
  <Paragraphs>15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2023-12-01T19:01:00Z</dcterms:created>
  <dcterms:modified xsi:type="dcterms:W3CDTF">2025-10-06T13:46:00Z</dcterms:modified>
</cp:coreProperties>
</file>