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6447E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DANYELL</w:t>
      </w:r>
      <w:r>
        <w:rPr>
          <w:rFonts w:ascii="Times New Roman" w:hAnsi="Times New Roman" w:cs="Times New Roman"/>
          <w:sz w:val="24"/>
          <w:szCs w:val="24"/>
        </w:rPr>
        <w:t xml:space="preserve">     (fl.1447)</w:t>
      </w:r>
    </w:p>
    <w:p w14:paraId="6B6E4F04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DA43F8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6E3552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May1447</w:t>
      </w:r>
      <w:r>
        <w:rPr>
          <w:rFonts w:ascii="Times New Roman" w:hAnsi="Times New Roman" w:cs="Times New Roman"/>
          <w:sz w:val="24"/>
          <w:szCs w:val="24"/>
        </w:rPr>
        <w:tab/>
        <w:t xml:space="preserve">He granted the wardship and lands of the late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Bruyn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Stapleford</w:t>
      </w:r>
    </w:p>
    <w:p w14:paraId="7800556B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with the marriage and wardship of the heir to John Donne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Utkinton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FD9D76B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Cheshire(q.v.).  (P.R.O. ref. E 40/5642)</w:t>
      </w:r>
    </w:p>
    <w:p w14:paraId="2329ECEE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731DC3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497743" w14:textId="77777777" w:rsidR="009911A4" w:rsidRDefault="009911A4" w:rsidP="009911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2019</w:t>
      </w:r>
    </w:p>
    <w:p w14:paraId="6E1B9F00" w14:textId="77777777" w:rsidR="006B2F86" w:rsidRPr="00E71FC3" w:rsidRDefault="009911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C6DCB" w14:textId="77777777" w:rsidR="009911A4" w:rsidRDefault="009911A4" w:rsidP="00E71FC3">
      <w:r>
        <w:separator/>
      </w:r>
    </w:p>
  </w:endnote>
  <w:endnote w:type="continuationSeparator" w:id="0">
    <w:p w14:paraId="4334688B" w14:textId="77777777" w:rsidR="009911A4" w:rsidRDefault="009911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AC9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FB544" w14:textId="77777777" w:rsidR="009911A4" w:rsidRDefault="009911A4" w:rsidP="00E71FC3">
      <w:r>
        <w:separator/>
      </w:r>
    </w:p>
  </w:footnote>
  <w:footnote w:type="continuationSeparator" w:id="0">
    <w:p w14:paraId="7F9824E8" w14:textId="77777777" w:rsidR="009911A4" w:rsidRDefault="009911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A4"/>
    <w:rsid w:val="001A7C09"/>
    <w:rsid w:val="00577BD5"/>
    <w:rsid w:val="00656CBA"/>
    <w:rsid w:val="006A1F77"/>
    <w:rsid w:val="00733BE7"/>
    <w:rsid w:val="009911A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F423"/>
  <w15:chartTrackingRefBased/>
  <w15:docId w15:val="{08F8A996-57A5-4243-BB2F-7CF17E8E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911A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2019-09-18T21:12:00Z</dcterms:created>
  <dcterms:modified xsi:type="dcterms:W3CDTF">2019-09-18T21:12:00Z</dcterms:modified>
</cp:coreProperties>
</file>