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BD0" w:rsidRDefault="007C6BD0" w:rsidP="007C6B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DANYELL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7C6BD0" w:rsidRDefault="007C6BD0" w:rsidP="007C6B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6BD0" w:rsidRDefault="007C6BD0" w:rsidP="007C6B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6BD0" w:rsidRDefault="007C6BD0" w:rsidP="007C6B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Dartford, Kent,</w:t>
      </w:r>
    </w:p>
    <w:p w:rsidR="007C6BD0" w:rsidRDefault="007C6BD0" w:rsidP="007C6B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 of the late John Mowbray, 2</w:t>
      </w:r>
      <w:r w:rsidRPr="00C67F0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7C6BD0" w:rsidRDefault="007C6BD0" w:rsidP="007C6B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24-100)</w:t>
      </w:r>
    </w:p>
    <w:p w:rsidR="007C6BD0" w:rsidRDefault="007C6BD0" w:rsidP="007C6B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6BD0" w:rsidRDefault="007C6BD0" w:rsidP="007C6B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C6BD0" w:rsidRDefault="007C6BD0" w:rsidP="007C6B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2016</w:t>
      </w:r>
      <w:bookmarkStart w:id="0" w:name="_GoBack"/>
      <w:bookmarkEnd w:id="0"/>
    </w:p>
    <w:sectPr w:rsidR="006B2F86" w:rsidRPr="007C6B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BD0" w:rsidRDefault="007C6BD0" w:rsidP="00E71FC3">
      <w:pPr>
        <w:spacing w:after="0" w:line="240" w:lineRule="auto"/>
      </w:pPr>
      <w:r>
        <w:separator/>
      </w:r>
    </w:p>
  </w:endnote>
  <w:endnote w:type="continuationSeparator" w:id="0">
    <w:p w:rsidR="007C6BD0" w:rsidRDefault="007C6B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BD0" w:rsidRDefault="007C6BD0" w:rsidP="00E71FC3">
      <w:pPr>
        <w:spacing w:after="0" w:line="240" w:lineRule="auto"/>
      </w:pPr>
      <w:r>
        <w:separator/>
      </w:r>
    </w:p>
  </w:footnote>
  <w:footnote w:type="continuationSeparator" w:id="0">
    <w:p w:rsidR="007C6BD0" w:rsidRDefault="007C6B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BD0"/>
    <w:rsid w:val="007C6BD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3E678"/>
  <w15:chartTrackingRefBased/>
  <w15:docId w15:val="{46394B21-9BCC-48DD-8F3D-8C940EE1E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2016-05-05T20:48:00Z</dcterms:created>
  <dcterms:modified xsi:type="dcterms:W3CDTF">2016-05-05T20:49:00Z</dcterms:modified>
</cp:coreProperties>
</file>