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95C44" w14:textId="77777777" w:rsidR="009D42B5" w:rsidRDefault="009D42B5" w:rsidP="009D42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DANYELL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46654FCE" w14:textId="77777777" w:rsidR="009D42B5" w:rsidRDefault="009D42B5" w:rsidP="009D42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B36708" w14:textId="77777777" w:rsidR="009D42B5" w:rsidRDefault="009D42B5" w:rsidP="009D42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846589" w14:textId="77777777" w:rsidR="009D42B5" w:rsidRDefault="009D42B5" w:rsidP="009D42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from all cities,</w:t>
      </w:r>
    </w:p>
    <w:p w14:paraId="0A382B7D" w14:textId="77777777" w:rsidR="009D42B5" w:rsidRDefault="009D42B5" w:rsidP="009D42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boroughs and towns and from all secular lords of towns and other persons in</w:t>
      </w:r>
    </w:p>
    <w:p w14:paraId="27E9117C" w14:textId="77777777" w:rsidR="009D42B5" w:rsidRDefault="009D42B5" w:rsidP="009D42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Devon, the taxes of a fifteenth and a tenth.</w:t>
      </w:r>
    </w:p>
    <w:p w14:paraId="335088EE" w14:textId="77777777" w:rsidR="009D42B5" w:rsidRDefault="009D42B5" w:rsidP="009D42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p.62)</w:t>
      </w:r>
    </w:p>
    <w:p w14:paraId="33A1E5DB" w14:textId="77777777" w:rsidR="009D42B5" w:rsidRDefault="009D42B5" w:rsidP="009D42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FBE2C4" w14:textId="77777777" w:rsidR="009D42B5" w:rsidRDefault="009D42B5" w:rsidP="009D42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375BBC" w14:textId="77777777" w:rsidR="009D42B5" w:rsidRDefault="009D42B5" w:rsidP="009D42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August 2021</w:t>
      </w:r>
    </w:p>
    <w:p w14:paraId="1EA8E26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B923CD" w14:textId="77777777" w:rsidR="009D42B5" w:rsidRDefault="009D42B5" w:rsidP="009139A6">
      <w:r>
        <w:separator/>
      </w:r>
    </w:p>
  </w:endnote>
  <w:endnote w:type="continuationSeparator" w:id="0">
    <w:p w14:paraId="7D730C3B" w14:textId="77777777" w:rsidR="009D42B5" w:rsidRDefault="009D42B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EE5E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DB47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3E2A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031702" w14:textId="77777777" w:rsidR="009D42B5" w:rsidRDefault="009D42B5" w:rsidP="009139A6">
      <w:r>
        <w:separator/>
      </w:r>
    </w:p>
  </w:footnote>
  <w:footnote w:type="continuationSeparator" w:id="0">
    <w:p w14:paraId="29148566" w14:textId="77777777" w:rsidR="009D42B5" w:rsidRDefault="009D42B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A560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B268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F0E0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2B5"/>
    <w:rsid w:val="000666E0"/>
    <w:rsid w:val="002510B7"/>
    <w:rsid w:val="005C130B"/>
    <w:rsid w:val="00826F5C"/>
    <w:rsid w:val="009139A6"/>
    <w:rsid w:val="009448BB"/>
    <w:rsid w:val="009D42B5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196D4"/>
  <w15:chartTrackingRefBased/>
  <w15:docId w15:val="{7D16415B-045B-4362-AA0D-EBB158A27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2021-10-29T10:22:00Z</dcterms:created>
  <dcterms:modified xsi:type="dcterms:W3CDTF">2021-10-29T10:23:00Z</dcterms:modified>
</cp:coreProperties>
</file>