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E3E" w:rsidRDefault="00155E3E" w:rsidP="00155E3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Stephen DANYELL</w:t>
      </w:r>
      <w:r>
        <w:rPr>
          <w:rStyle w:val="Hyperlink"/>
          <w:color w:val="auto"/>
          <w:u w:val="none"/>
        </w:rPr>
        <w:t xml:space="preserve">       (fl.1488)</w:t>
      </w:r>
    </w:p>
    <w:p w:rsidR="00155E3E" w:rsidRDefault="00155E3E" w:rsidP="00155E3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Kingston </w:t>
      </w:r>
      <w:proofErr w:type="spellStart"/>
      <w:r>
        <w:rPr>
          <w:rStyle w:val="Hyperlink"/>
          <w:color w:val="auto"/>
          <w:u w:val="none"/>
        </w:rPr>
        <w:t>Deverell</w:t>
      </w:r>
      <w:proofErr w:type="spellEnd"/>
      <w:r>
        <w:rPr>
          <w:rStyle w:val="Hyperlink"/>
          <w:color w:val="auto"/>
          <w:u w:val="none"/>
        </w:rPr>
        <w:t>, Wiltshire.</w:t>
      </w:r>
    </w:p>
    <w:p w:rsidR="00155E3E" w:rsidRDefault="00155E3E" w:rsidP="00155E3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55E3E" w:rsidRDefault="00155E3E" w:rsidP="00155E3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55E3E" w:rsidRDefault="00155E3E" w:rsidP="00155E3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1488</w:t>
      </w:r>
      <w:r>
        <w:rPr>
          <w:rStyle w:val="Hyperlink"/>
          <w:color w:val="auto"/>
          <w:u w:val="none"/>
        </w:rPr>
        <w:tab/>
        <w:t>He made his Will.</w:t>
      </w:r>
    </w:p>
    <w:p w:rsidR="00155E3E" w:rsidRDefault="00155E3E" w:rsidP="00155E3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5678DC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 ref. PROB 11/8/227)</w:t>
      </w:r>
    </w:p>
    <w:p w:rsidR="00155E3E" w:rsidRDefault="00155E3E" w:rsidP="00155E3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55E3E" w:rsidRDefault="00155E3E" w:rsidP="00155E3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55E3E" w:rsidRDefault="00155E3E" w:rsidP="00155E3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E3E" w:rsidRDefault="00155E3E" w:rsidP="00920DE3">
      <w:pPr>
        <w:spacing w:after="0" w:line="240" w:lineRule="auto"/>
      </w:pPr>
      <w:r>
        <w:separator/>
      </w:r>
    </w:p>
  </w:endnote>
  <w:endnote w:type="continuationSeparator" w:id="0">
    <w:p w:rsidR="00155E3E" w:rsidRDefault="00155E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E3E" w:rsidRDefault="00155E3E" w:rsidP="00920DE3">
      <w:pPr>
        <w:spacing w:after="0" w:line="240" w:lineRule="auto"/>
      </w:pPr>
      <w:r>
        <w:separator/>
      </w:r>
    </w:p>
  </w:footnote>
  <w:footnote w:type="continuationSeparator" w:id="0">
    <w:p w:rsidR="00155E3E" w:rsidRDefault="00155E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E3E"/>
    <w:rsid w:val="00120749"/>
    <w:rsid w:val="00155E3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55E3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55E3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2015-06-30T19:06:00Z</dcterms:created>
  <dcterms:modified xsi:type="dcterms:W3CDTF">2015-06-30T19:06:00Z</dcterms:modified>
</cp:coreProperties>
</file>