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B62C6" w14:textId="77777777" w:rsidR="00EF0E33" w:rsidRDefault="00EF0E33" w:rsidP="00EF0E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DANYELL</w:t>
      </w:r>
      <w:r>
        <w:rPr>
          <w:rFonts w:cs="Times New Roman"/>
          <w:color w:val="282B30"/>
          <w:szCs w:val="24"/>
          <w:shd w:val="clear" w:color="auto" w:fill="FFFFFF"/>
        </w:rPr>
        <w:t xml:space="preserve">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6C593186" w14:textId="77777777" w:rsidR="00EF0E33" w:rsidRDefault="00EF0E33" w:rsidP="00EF0E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34CDDB97" w14:textId="77777777" w:rsidR="00EF0E33" w:rsidRDefault="00EF0E33" w:rsidP="00EF0E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6DF7B6" w14:textId="77777777" w:rsidR="00EF0E33" w:rsidRDefault="00EF0E33" w:rsidP="00EF0E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DC4E261" w14:textId="77777777" w:rsidR="00EF0E33" w:rsidRDefault="00EF0E33" w:rsidP="00EF0E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552D4DDF" w14:textId="77777777" w:rsidR="00EF0E33" w:rsidRDefault="00EF0E33" w:rsidP="00EF0E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46114B6A" w14:textId="77777777" w:rsidR="00EF0E33" w:rsidRPr="00065994" w:rsidRDefault="00EF0E33" w:rsidP="00EF0E3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086EE76" w14:textId="77777777" w:rsidR="00EF0E33" w:rsidRDefault="00EF0E33" w:rsidP="00EF0E3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376ED3F" w14:textId="77777777" w:rsidR="00EF0E33" w:rsidRDefault="00EF0E33" w:rsidP="00EF0E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478758F" w14:textId="77777777" w:rsidR="00EF0E33" w:rsidRDefault="00EF0E33" w:rsidP="00EF0E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C42C98A" w14:textId="77777777" w:rsidR="00EF0E33" w:rsidRDefault="00EF0E33" w:rsidP="00EF0E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22 September 2023</w:t>
      </w:r>
    </w:p>
    <w:p w14:paraId="38E85A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068F5" w14:textId="77777777" w:rsidR="00EF0E33" w:rsidRDefault="00EF0E33" w:rsidP="009139A6">
      <w:r>
        <w:separator/>
      </w:r>
    </w:p>
  </w:endnote>
  <w:endnote w:type="continuationSeparator" w:id="0">
    <w:p w14:paraId="76DA461D" w14:textId="77777777" w:rsidR="00EF0E33" w:rsidRDefault="00EF0E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0E8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CE3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3AC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6D618" w14:textId="77777777" w:rsidR="00EF0E33" w:rsidRDefault="00EF0E33" w:rsidP="009139A6">
      <w:r>
        <w:separator/>
      </w:r>
    </w:p>
  </w:footnote>
  <w:footnote w:type="continuationSeparator" w:id="0">
    <w:p w14:paraId="32521F88" w14:textId="77777777" w:rsidR="00EF0E33" w:rsidRDefault="00EF0E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957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920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12C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3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F0E3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3A617"/>
  <w15:chartTrackingRefBased/>
  <w15:docId w15:val="{EEB5219A-488E-44C3-A5AB-7E124ACE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2023-10-27T15:02:00Z</dcterms:created>
  <dcterms:modified xsi:type="dcterms:W3CDTF">2023-10-27T15:02:00Z</dcterms:modified>
</cp:coreProperties>
</file>