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2586" w14:textId="77777777" w:rsidR="000F6733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DANYELL</w:t>
      </w:r>
      <w:r>
        <w:rPr>
          <w:rFonts w:cs="Times New Roman"/>
          <w:szCs w:val="24"/>
        </w:rPr>
        <w:t xml:space="preserve">        (fl.1460)</w:t>
      </w:r>
    </w:p>
    <w:p w14:paraId="62615A1F" w14:textId="77777777" w:rsidR="000F6733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Mercer.</w:t>
      </w:r>
    </w:p>
    <w:p w14:paraId="4BCB4C4D" w14:textId="77777777" w:rsidR="000F6733" w:rsidRDefault="000F6733" w:rsidP="000F6733">
      <w:pPr>
        <w:pStyle w:val="NoSpacing"/>
        <w:rPr>
          <w:rFonts w:cs="Times New Roman"/>
          <w:szCs w:val="24"/>
        </w:rPr>
      </w:pPr>
    </w:p>
    <w:p w14:paraId="513AF52C" w14:textId="77777777" w:rsidR="000F6733" w:rsidRDefault="000F6733" w:rsidP="000F6733">
      <w:pPr>
        <w:pStyle w:val="NoSpacing"/>
        <w:rPr>
          <w:rFonts w:cs="Times New Roman"/>
          <w:szCs w:val="24"/>
        </w:rPr>
      </w:pPr>
    </w:p>
    <w:p w14:paraId="5DDC7299" w14:textId="77777777" w:rsidR="000F6733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Bevys</w:t>
      </w:r>
      <w:proofErr w:type="spellEnd"/>
      <w:r>
        <w:rPr>
          <w:rFonts w:cs="Times New Roman"/>
          <w:szCs w:val="24"/>
        </w:rPr>
        <w:t xml:space="preserve"> of London, fishmonger(q.v.), brought a plaint of </w:t>
      </w:r>
      <w:proofErr w:type="spellStart"/>
      <w:r>
        <w:rPr>
          <w:rFonts w:cs="Times New Roman"/>
          <w:szCs w:val="24"/>
        </w:rPr>
        <w:t>decies</w:t>
      </w:r>
      <w:proofErr w:type="spellEnd"/>
      <w:r>
        <w:rPr>
          <w:rFonts w:cs="Times New Roman"/>
          <w:szCs w:val="24"/>
        </w:rPr>
        <w:t xml:space="preserve"> tantum</w:t>
      </w:r>
    </w:p>
    <w:p w14:paraId="6D253AB6" w14:textId="77777777" w:rsidR="000F6733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11 others.</w:t>
      </w:r>
    </w:p>
    <w:p w14:paraId="484A3DDF" w14:textId="77777777" w:rsidR="000F6733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D076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63346143" w14:textId="77777777" w:rsidR="000F6733" w:rsidRDefault="000F6733" w:rsidP="000F6733">
      <w:pPr>
        <w:pStyle w:val="NoSpacing"/>
        <w:rPr>
          <w:rFonts w:cs="Times New Roman"/>
          <w:szCs w:val="24"/>
        </w:rPr>
      </w:pPr>
    </w:p>
    <w:p w14:paraId="6B842B97" w14:textId="77777777" w:rsidR="000F6733" w:rsidRDefault="000F6733" w:rsidP="000F6733">
      <w:pPr>
        <w:pStyle w:val="NoSpacing"/>
        <w:rPr>
          <w:rFonts w:cs="Times New Roman"/>
          <w:szCs w:val="24"/>
        </w:rPr>
      </w:pPr>
    </w:p>
    <w:p w14:paraId="49120DA7" w14:textId="48894168" w:rsidR="00BA00AB" w:rsidRPr="00EB3209" w:rsidRDefault="000F6733" w:rsidP="000F67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2023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66245" w14:textId="77777777" w:rsidR="000F6733" w:rsidRDefault="000F6733" w:rsidP="009139A6">
      <w:r>
        <w:separator/>
      </w:r>
    </w:p>
  </w:endnote>
  <w:endnote w:type="continuationSeparator" w:id="0">
    <w:p w14:paraId="061A0145" w14:textId="77777777" w:rsidR="000F6733" w:rsidRDefault="000F67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C7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A5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D0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29EE7" w14:textId="77777777" w:rsidR="000F6733" w:rsidRDefault="000F6733" w:rsidP="009139A6">
      <w:r>
        <w:separator/>
      </w:r>
    </w:p>
  </w:footnote>
  <w:footnote w:type="continuationSeparator" w:id="0">
    <w:p w14:paraId="6A9FD612" w14:textId="77777777" w:rsidR="000F6733" w:rsidRDefault="000F67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E3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5C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0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33"/>
    <w:rsid w:val="000666E0"/>
    <w:rsid w:val="000F673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BF7A3"/>
  <w15:chartTrackingRefBased/>
  <w15:docId w15:val="{22045F13-D59F-478F-B521-2FC64D3A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F67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2023-04-14T09:28:00Z</dcterms:created>
  <dcterms:modified xsi:type="dcterms:W3CDTF">2023-04-14T09:29:00Z</dcterms:modified>
</cp:coreProperties>
</file>