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9AF28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DANYELL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fl.1502)</w:t>
      </w:r>
    </w:p>
    <w:p w14:paraId="0DF17A0F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03E453D7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711008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80F433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Jan.1502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B251495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893599E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E1D2CB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60B220" w14:textId="77777777" w:rsidR="005B6648" w:rsidRDefault="005B6648" w:rsidP="005B66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6EECC0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3D791" w14:textId="77777777" w:rsidR="005B6648" w:rsidRDefault="005B6648" w:rsidP="009139A6">
      <w:r>
        <w:separator/>
      </w:r>
    </w:p>
  </w:endnote>
  <w:endnote w:type="continuationSeparator" w:id="0">
    <w:p w14:paraId="4585A6EF" w14:textId="77777777" w:rsidR="005B6648" w:rsidRDefault="005B66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F07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A8D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CA9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6C9C4" w14:textId="77777777" w:rsidR="005B6648" w:rsidRDefault="005B6648" w:rsidP="009139A6">
      <w:r>
        <w:separator/>
      </w:r>
    </w:p>
  </w:footnote>
  <w:footnote w:type="continuationSeparator" w:id="0">
    <w:p w14:paraId="78A4F22C" w14:textId="77777777" w:rsidR="005B6648" w:rsidRDefault="005B66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92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E2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B21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48"/>
    <w:rsid w:val="000666E0"/>
    <w:rsid w:val="002510B7"/>
    <w:rsid w:val="005B664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944F"/>
  <w15:chartTrackingRefBased/>
  <w15:docId w15:val="{E830EF24-4235-43AA-90AA-488D97A9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66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2022-08-30T20:22:00Z</dcterms:created>
  <dcterms:modified xsi:type="dcterms:W3CDTF">2022-08-30T20:23:00Z</dcterms:modified>
</cp:coreProperties>
</file>