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35C68" w14:textId="77777777" w:rsidR="008E4926" w:rsidRDefault="008E4926" w:rsidP="008E492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DANYELL</w:t>
      </w:r>
      <w:r>
        <w:rPr>
          <w:rFonts w:eastAsia="Times New Roman" w:cs="Times New Roman"/>
          <w:szCs w:val="24"/>
        </w:rPr>
        <w:t xml:space="preserve">       (fl.1422)</w:t>
      </w:r>
    </w:p>
    <w:p w14:paraId="15FCC837" w14:textId="77777777" w:rsidR="008E4926" w:rsidRDefault="008E4926" w:rsidP="008E492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of </w:t>
      </w:r>
      <w:proofErr w:type="spellStart"/>
      <w:r>
        <w:rPr>
          <w:rFonts w:eastAsia="Times New Roman" w:cs="Times New Roman"/>
          <w:szCs w:val="24"/>
        </w:rPr>
        <w:t>Dowgate</w:t>
      </w:r>
      <w:proofErr w:type="spellEnd"/>
      <w:r>
        <w:rPr>
          <w:rFonts w:eastAsia="Times New Roman" w:cs="Times New Roman"/>
          <w:szCs w:val="24"/>
        </w:rPr>
        <w:t xml:space="preserve"> Ward, London.</w:t>
      </w:r>
    </w:p>
    <w:p w14:paraId="1D99B5EE" w14:textId="77777777" w:rsidR="008E4926" w:rsidRDefault="008E4926" w:rsidP="008E4926">
      <w:pPr>
        <w:pStyle w:val="NoSpacing"/>
        <w:rPr>
          <w:rFonts w:eastAsia="Times New Roman" w:cs="Times New Roman"/>
          <w:szCs w:val="24"/>
        </w:rPr>
      </w:pPr>
    </w:p>
    <w:p w14:paraId="2CE53E09" w14:textId="77777777" w:rsidR="008E4926" w:rsidRDefault="008E4926" w:rsidP="008E4926">
      <w:pPr>
        <w:pStyle w:val="NoSpacing"/>
        <w:rPr>
          <w:rFonts w:eastAsia="Times New Roman" w:cs="Times New Roman"/>
          <w:szCs w:val="24"/>
        </w:rPr>
      </w:pPr>
    </w:p>
    <w:p w14:paraId="71899930" w14:textId="77777777" w:rsidR="008E4926" w:rsidRDefault="008E4926" w:rsidP="008E492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</w:t>
      </w:r>
      <w:r>
        <w:rPr>
          <w:rFonts w:eastAsia="Times New Roman" w:cs="Times New Roman"/>
          <w:szCs w:val="24"/>
        </w:rPr>
        <w:tab/>
        <w:t>1422</w:t>
      </w:r>
      <w:r>
        <w:rPr>
          <w:rFonts w:eastAsia="Times New Roman" w:cs="Times New Roman"/>
          <w:szCs w:val="24"/>
        </w:rPr>
        <w:tab/>
        <w:t>He was elected one of the Constables.</w:t>
      </w:r>
    </w:p>
    <w:p w14:paraId="46C6AFF0" w14:textId="77777777" w:rsidR="008E4926" w:rsidRDefault="008E4926" w:rsidP="008E492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4F585A6F" w14:textId="77777777" w:rsidR="008E4926" w:rsidRDefault="008E4926" w:rsidP="008E4926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p.551)</w:t>
      </w:r>
    </w:p>
    <w:p w14:paraId="0B9242C6" w14:textId="77777777" w:rsidR="008E4926" w:rsidRDefault="008E4926" w:rsidP="008E4926">
      <w:pPr>
        <w:pStyle w:val="NoSpacing"/>
        <w:rPr>
          <w:rFonts w:eastAsia="Times New Roman" w:cs="Times New Roman"/>
          <w:szCs w:val="24"/>
        </w:rPr>
      </w:pPr>
    </w:p>
    <w:p w14:paraId="05184F5E" w14:textId="77777777" w:rsidR="008E4926" w:rsidRDefault="008E4926" w:rsidP="008E4926">
      <w:pPr>
        <w:pStyle w:val="NoSpacing"/>
        <w:rPr>
          <w:rFonts w:eastAsia="Times New Roman" w:cs="Times New Roman"/>
          <w:szCs w:val="24"/>
        </w:rPr>
      </w:pPr>
    </w:p>
    <w:p w14:paraId="10A98DC9" w14:textId="77777777" w:rsidR="008E4926" w:rsidRDefault="008E4926" w:rsidP="008E492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December 2023</w:t>
      </w:r>
    </w:p>
    <w:p w14:paraId="5CB1B74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2D4C8" w14:textId="77777777" w:rsidR="00646058" w:rsidRDefault="00646058" w:rsidP="009139A6">
      <w:r>
        <w:separator/>
      </w:r>
    </w:p>
  </w:endnote>
  <w:endnote w:type="continuationSeparator" w:id="0">
    <w:p w14:paraId="2AAC3231" w14:textId="77777777" w:rsidR="00646058" w:rsidRDefault="006460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4C8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1C2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83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B0CF6" w14:textId="77777777" w:rsidR="00646058" w:rsidRDefault="00646058" w:rsidP="009139A6">
      <w:r>
        <w:separator/>
      </w:r>
    </w:p>
  </w:footnote>
  <w:footnote w:type="continuationSeparator" w:id="0">
    <w:p w14:paraId="6E7E4AA0" w14:textId="77777777" w:rsidR="00646058" w:rsidRDefault="006460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DBD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A94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E6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26"/>
    <w:rsid w:val="000666E0"/>
    <w:rsid w:val="002510B7"/>
    <w:rsid w:val="00515753"/>
    <w:rsid w:val="005C130B"/>
    <w:rsid w:val="00646058"/>
    <w:rsid w:val="00826F5C"/>
    <w:rsid w:val="008E4926"/>
    <w:rsid w:val="009139A6"/>
    <w:rsid w:val="009448BB"/>
    <w:rsid w:val="00947624"/>
    <w:rsid w:val="00A1554D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169E8"/>
  <w15:chartTrackingRefBased/>
  <w15:docId w15:val="{8B45B635-578B-4824-AC00-99F53C61B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2023-12-23T10:54:00Z</dcterms:created>
  <dcterms:modified xsi:type="dcterms:W3CDTF">2026-10-16T19:27:00Z</dcterms:modified>
</cp:coreProperties>
</file>