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899F3" w14:textId="77777777" w:rsidR="00905F83" w:rsidRDefault="00905F83" w:rsidP="00905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Richard DANYELL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1946C9D5" w14:textId="77777777" w:rsidR="00905F83" w:rsidRDefault="00905F83" w:rsidP="00905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Canon of Plympton Priory.</w:t>
      </w:r>
    </w:p>
    <w:p w14:paraId="4BB9BFF4" w14:textId="77777777" w:rsidR="00905F83" w:rsidRDefault="00905F83" w:rsidP="00905F83">
      <w:pPr>
        <w:pStyle w:val="NoSpacing"/>
        <w:rPr>
          <w:rFonts w:cs="Times New Roman"/>
          <w:szCs w:val="24"/>
        </w:rPr>
      </w:pPr>
    </w:p>
    <w:p w14:paraId="3005C9BC" w14:textId="77777777" w:rsidR="00905F83" w:rsidRDefault="00905F83" w:rsidP="00905F83">
      <w:pPr>
        <w:pStyle w:val="NoSpacing"/>
        <w:rPr>
          <w:rFonts w:cs="Times New Roman"/>
          <w:szCs w:val="24"/>
        </w:rPr>
      </w:pPr>
    </w:p>
    <w:p w14:paraId="6918FFD2" w14:textId="77777777" w:rsidR="00905F83" w:rsidRDefault="00905F83" w:rsidP="00905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priest in the parish church of Chudleigh, Devon.</w:t>
      </w:r>
    </w:p>
    <w:p w14:paraId="7F1B02E9" w14:textId="77777777" w:rsidR="00905F83" w:rsidRDefault="00905F83" w:rsidP="00905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A4BACDD" w14:textId="77777777" w:rsidR="00905F83" w:rsidRDefault="00905F83" w:rsidP="00905F83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54337CD1" w14:textId="77777777" w:rsidR="00905F83" w:rsidRDefault="00905F83" w:rsidP="00905F83">
      <w:pPr>
        <w:pStyle w:val="NoSpacing"/>
        <w:rPr>
          <w:rFonts w:cs="Times New Roman"/>
          <w:szCs w:val="24"/>
        </w:rPr>
      </w:pPr>
    </w:p>
    <w:p w14:paraId="5648324B" w14:textId="77777777" w:rsidR="00905F83" w:rsidRDefault="00905F83" w:rsidP="00905F83">
      <w:pPr>
        <w:pStyle w:val="NoSpacing"/>
        <w:rPr>
          <w:rFonts w:cs="Times New Roman"/>
          <w:szCs w:val="24"/>
        </w:rPr>
      </w:pPr>
    </w:p>
    <w:p w14:paraId="2ABE5551" w14:textId="77777777" w:rsidR="00905F83" w:rsidRDefault="00905F83" w:rsidP="00905F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July 2023</w:t>
      </w:r>
    </w:p>
    <w:p w14:paraId="5F0FEC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276C" w14:textId="77777777" w:rsidR="00905F83" w:rsidRDefault="00905F83" w:rsidP="009139A6">
      <w:r>
        <w:separator/>
      </w:r>
    </w:p>
  </w:endnote>
  <w:endnote w:type="continuationSeparator" w:id="0">
    <w:p w14:paraId="7EBA9E25" w14:textId="77777777" w:rsidR="00905F83" w:rsidRDefault="00905F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AF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DCA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0D4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27E3A" w14:textId="77777777" w:rsidR="00905F83" w:rsidRDefault="00905F83" w:rsidP="009139A6">
      <w:r>
        <w:separator/>
      </w:r>
    </w:p>
  </w:footnote>
  <w:footnote w:type="continuationSeparator" w:id="0">
    <w:p w14:paraId="3FC8F06B" w14:textId="77777777" w:rsidR="00905F83" w:rsidRDefault="00905F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E1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4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B99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83"/>
    <w:rsid w:val="000666E0"/>
    <w:rsid w:val="002510B7"/>
    <w:rsid w:val="005C130B"/>
    <w:rsid w:val="00826F5C"/>
    <w:rsid w:val="00905F8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38A72"/>
  <w15:chartTrackingRefBased/>
  <w15:docId w15:val="{3D57723A-8CD7-4814-974A-2FF8F379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2023-07-20T11:12:00Z</dcterms:created>
  <dcterms:modified xsi:type="dcterms:W3CDTF">2023-07-20T11:13:00Z</dcterms:modified>
</cp:coreProperties>
</file>