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98D87D" w14:textId="77777777" w:rsidR="00000FC6" w:rsidRDefault="00000FC6" w:rsidP="00000FC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DANYELL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fl.1425)</w:t>
      </w:r>
    </w:p>
    <w:p w14:paraId="0AB60922" w14:textId="77777777" w:rsidR="00000FC6" w:rsidRDefault="00000FC6" w:rsidP="00000FC6">
      <w:pPr>
        <w:pStyle w:val="NoSpacing"/>
        <w:rPr>
          <w:rFonts w:cs="Times New Roman"/>
          <w:szCs w:val="24"/>
        </w:rPr>
      </w:pPr>
    </w:p>
    <w:p w14:paraId="0489090A" w14:textId="77777777" w:rsidR="00000FC6" w:rsidRDefault="00000FC6" w:rsidP="00000FC6">
      <w:pPr>
        <w:pStyle w:val="NoSpacing"/>
        <w:rPr>
          <w:rFonts w:cs="Times New Roman"/>
          <w:szCs w:val="24"/>
        </w:rPr>
      </w:pPr>
    </w:p>
    <w:p w14:paraId="182C7424" w14:textId="77777777" w:rsidR="00000FC6" w:rsidRDefault="00000FC6" w:rsidP="00000FC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1425</w:t>
      </w:r>
      <w:r>
        <w:rPr>
          <w:rFonts w:cs="Times New Roman"/>
          <w:szCs w:val="24"/>
        </w:rPr>
        <w:tab/>
        <w:t xml:space="preserve">He made a plaint of a breach of the Statute of </w:t>
      </w:r>
      <w:proofErr w:type="spellStart"/>
      <w:r>
        <w:rPr>
          <w:rFonts w:cs="Times New Roman"/>
          <w:szCs w:val="24"/>
        </w:rPr>
        <w:t>Labourers</w:t>
      </w:r>
      <w:proofErr w:type="spellEnd"/>
      <w:r>
        <w:rPr>
          <w:rFonts w:cs="Times New Roman"/>
          <w:szCs w:val="24"/>
        </w:rPr>
        <w:t xml:space="preserve"> against John</w:t>
      </w:r>
    </w:p>
    <w:p w14:paraId="7C7042B2" w14:textId="77777777" w:rsidR="00000FC6" w:rsidRDefault="00000FC6" w:rsidP="00000FC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proofErr w:type="spellStart"/>
      <w:r>
        <w:rPr>
          <w:rFonts w:cs="Times New Roman"/>
          <w:szCs w:val="24"/>
        </w:rPr>
        <w:t>Doweson</w:t>
      </w:r>
      <w:proofErr w:type="spellEnd"/>
      <w:r>
        <w:rPr>
          <w:rFonts w:cs="Times New Roman"/>
          <w:szCs w:val="24"/>
        </w:rPr>
        <w:t xml:space="preserve"> of Scarborough, </w:t>
      </w:r>
      <w:proofErr w:type="spellStart"/>
      <w:r>
        <w:rPr>
          <w:rFonts w:cs="Times New Roman"/>
          <w:szCs w:val="24"/>
        </w:rPr>
        <w:t>sheather</w:t>
      </w:r>
      <w:proofErr w:type="spellEnd"/>
      <w:r>
        <w:rPr>
          <w:rFonts w:cs="Times New Roman"/>
          <w:szCs w:val="24"/>
        </w:rPr>
        <w:t>(q.v.).</w:t>
      </w:r>
    </w:p>
    <w:p w14:paraId="79BB9AA6" w14:textId="77777777" w:rsidR="00000FC6" w:rsidRDefault="00000FC6" w:rsidP="00000FC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F63962">
          <w:rPr>
            <w:rStyle w:val="Hyperlink"/>
            <w:rFonts w:cs="Times New Roman"/>
            <w:szCs w:val="24"/>
          </w:rPr>
          <w:t>https://waalt.uh.edu/index.php/CP40/656</w:t>
        </w:r>
      </w:hyperlink>
      <w:r>
        <w:rPr>
          <w:rFonts w:cs="Times New Roman"/>
          <w:szCs w:val="24"/>
        </w:rPr>
        <w:t xml:space="preserve"> )</w:t>
      </w:r>
    </w:p>
    <w:p w14:paraId="2D28D967" w14:textId="77777777" w:rsidR="00000FC6" w:rsidRDefault="00000FC6" w:rsidP="00000FC6">
      <w:pPr>
        <w:pStyle w:val="NoSpacing"/>
        <w:rPr>
          <w:rFonts w:cs="Times New Roman"/>
          <w:szCs w:val="24"/>
        </w:rPr>
      </w:pPr>
    </w:p>
    <w:p w14:paraId="13290B14" w14:textId="77777777" w:rsidR="00000FC6" w:rsidRDefault="00000FC6" w:rsidP="00000FC6">
      <w:pPr>
        <w:pStyle w:val="NoSpacing"/>
        <w:rPr>
          <w:rFonts w:cs="Times New Roman"/>
          <w:szCs w:val="24"/>
        </w:rPr>
      </w:pPr>
    </w:p>
    <w:p w14:paraId="289ABCC2" w14:textId="77777777" w:rsidR="00000FC6" w:rsidRDefault="00000FC6" w:rsidP="00000FC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May 2022</w:t>
      </w:r>
    </w:p>
    <w:p w14:paraId="07873C6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A00621" w14:textId="77777777" w:rsidR="00000FC6" w:rsidRDefault="00000FC6" w:rsidP="009139A6">
      <w:r>
        <w:separator/>
      </w:r>
    </w:p>
  </w:endnote>
  <w:endnote w:type="continuationSeparator" w:id="0">
    <w:p w14:paraId="4EF80149" w14:textId="77777777" w:rsidR="00000FC6" w:rsidRDefault="00000FC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C649C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6FA19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80173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ECE706" w14:textId="77777777" w:rsidR="00000FC6" w:rsidRDefault="00000FC6" w:rsidP="009139A6">
      <w:r>
        <w:separator/>
      </w:r>
    </w:p>
  </w:footnote>
  <w:footnote w:type="continuationSeparator" w:id="0">
    <w:p w14:paraId="7DB9A93E" w14:textId="77777777" w:rsidR="00000FC6" w:rsidRDefault="00000FC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C66AE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6848E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FF4DB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FC6"/>
    <w:rsid w:val="00000FC6"/>
    <w:rsid w:val="000666E0"/>
    <w:rsid w:val="002510B7"/>
    <w:rsid w:val="00270799"/>
    <w:rsid w:val="003A7117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572147"/>
  <w15:chartTrackingRefBased/>
  <w15:docId w15:val="{5E3E1A21-B6AB-497D-BA27-3A793E4C6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00FC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5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2024-05-12T07:01:00Z</dcterms:created>
  <dcterms:modified xsi:type="dcterms:W3CDTF">2024-05-12T07:01:00Z</dcterms:modified>
</cp:coreProperties>
</file>