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55E9E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Ralph DANYELL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7CEBB9F9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Grymston</w:t>
      </w:r>
      <w:proofErr w:type="spellEnd"/>
      <w:r>
        <w:rPr>
          <w:rStyle w:val="s1"/>
        </w:rPr>
        <w:t xml:space="preserve"> and Bradwell.</w:t>
      </w:r>
    </w:p>
    <w:p w14:paraId="7A4A78D8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</w:p>
    <w:p w14:paraId="160AEC2F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</w:p>
    <w:p w14:paraId="3C138856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54622D19" w14:textId="77777777" w:rsidR="008A34F1" w:rsidRDefault="008A34F1" w:rsidP="008A34F1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62)</w:t>
      </w:r>
    </w:p>
    <w:p w14:paraId="5568FA76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</w:p>
    <w:p w14:paraId="375D6DAA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</w:p>
    <w:p w14:paraId="1644E2B6" w14:textId="77777777" w:rsidR="008A34F1" w:rsidRDefault="008A34F1" w:rsidP="008A34F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69AAA9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1988C" w14:textId="77777777" w:rsidR="008A34F1" w:rsidRDefault="008A34F1" w:rsidP="009139A6">
      <w:r>
        <w:separator/>
      </w:r>
    </w:p>
  </w:endnote>
  <w:endnote w:type="continuationSeparator" w:id="0">
    <w:p w14:paraId="51A4DC51" w14:textId="77777777" w:rsidR="008A34F1" w:rsidRDefault="008A34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EF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AE9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2A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65A75" w14:textId="77777777" w:rsidR="008A34F1" w:rsidRDefault="008A34F1" w:rsidP="009139A6">
      <w:r>
        <w:separator/>
      </w:r>
    </w:p>
  </w:footnote>
  <w:footnote w:type="continuationSeparator" w:id="0">
    <w:p w14:paraId="37E4FE24" w14:textId="77777777" w:rsidR="008A34F1" w:rsidRDefault="008A34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E5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AE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E55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F1"/>
    <w:rsid w:val="000666E0"/>
    <w:rsid w:val="002510B7"/>
    <w:rsid w:val="005C130B"/>
    <w:rsid w:val="00826F5C"/>
    <w:rsid w:val="008A34F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F25DF"/>
  <w15:chartTrackingRefBased/>
  <w15:docId w15:val="{DC8A51CA-522E-48A5-BF3F-2D87B824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34F1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A34F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2021-08-26T18:41:00Z</dcterms:created>
  <dcterms:modified xsi:type="dcterms:W3CDTF">2021-08-26T18:42:00Z</dcterms:modified>
</cp:coreProperties>
</file>