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37C" w:rsidRDefault="00D1437C" w:rsidP="00D1437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Nicholas DANYELL</w:t>
      </w:r>
      <w:r>
        <w:rPr>
          <w:rStyle w:val="Hyperlink"/>
          <w:color w:val="auto"/>
          <w:u w:val="none"/>
        </w:rPr>
        <w:t xml:space="preserve">       (fl.1444)</w:t>
      </w:r>
    </w:p>
    <w:p w:rsidR="00D1437C" w:rsidRDefault="00D1437C" w:rsidP="00D1437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Chester.</w:t>
      </w:r>
    </w:p>
    <w:p w:rsidR="00D1437C" w:rsidRDefault="00D1437C" w:rsidP="00D1437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D1437C" w:rsidRDefault="00D1437C" w:rsidP="00D1437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D1437C" w:rsidRDefault="00D1437C" w:rsidP="00D1437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>in</w:t>
      </w:r>
      <w:proofErr w:type="gramEnd"/>
      <w:r>
        <w:rPr>
          <w:rStyle w:val="Hyperlink"/>
          <w:color w:val="auto"/>
          <w:u w:val="none"/>
        </w:rPr>
        <w:tab/>
        <w:t>1444</w:t>
      </w:r>
      <w:r>
        <w:rPr>
          <w:rStyle w:val="Hyperlink"/>
          <w:color w:val="auto"/>
          <w:u w:val="none"/>
        </w:rPr>
        <w:tab/>
        <w:t>He was Mayor.</w:t>
      </w:r>
    </w:p>
    <w:p w:rsidR="00D1437C" w:rsidRDefault="00D1437C" w:rsidP="00D1437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5678DC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 ref. ZM R87)</w:t>
      </w:r>
    </w:p>
    <w:p w:rsidR="00D1437C" w:rsidRDefault="00D1437C" w:rsidP="00D1437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D1437C" w:rsidRDefault="00D1437C" w:rsidP="00D1437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D1437C" w:rsidRDefault="00D1437C" w:rsidP="00D1437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19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37C" w:rsidRDefault="00D1437C" w:rsidP="00920DE3">
      <w:pPr>
        <w:spacing w:after="0" w:line="240" w:lineRule="auto"/>
      </w:pPr>
      <w:r>
        <w:separator/>
      </w:r>
    </w:p>
  </w:endnote>
  <w:endnote w:type="continuationSeparator" w:id="0">
    <w:p w:rsidR="00D1437C" w:rsidRDefault="00D143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37C" w:rsidRDefault="00D1437C" w:rsidP="00920DE3">
      <w:pPr>
        <w:spacing w:after="0" w:line="240" w:lineRule="auto"/>
      </w:pPr>
      <w:r>
        <w:separator/>
      </w:r>
    </w:p>
  </w:footnote>
  <w:footnote w:type="continuationSeparator" w:id="0">
    <w:p w:rsidR="00D1437C" w:rsidRDefault="00D143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37C"/>
    <w:rsid w:val="00120749"/>
    <w:rsid w:val="00624CAE"/>
    <w:rsid w:val="00920DE3"/>
    <w:rsid w:val="00C009D8"/>
    <w:rsid w:val="00CF53C8"/>
    <w:rsid w:val="00D1437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1437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1437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2015-06-30T16:49:00Z</dcterms:created>
  <dcterms:modified xsi:type="dcterms:W3CDTF">2015-06-30T16:50:00Z</dcterms:modified>
</cp:coreProperties>
</file>