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9ED" w:rsidRDefault="002369ED" w:rsidP="00236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DANYELL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2369ED" w:rsidRDefault="002369ED" w:rsidP="00236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2369ED" w:rsidRDefault="002369ED" w:rsidP="002369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69ED" w:rsidRDefault="002369ED" w:rsidP="002369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69ED" w:rsidRDefault="002369ED" w:rsidP="00236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10 Apr.1427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Dodbrook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the Bishop.</w:t>
      </w:r>
    </w:p>
    <w:p w:rsidR="002369ED" w:rsidRDefault="002369ED" w:rsidP="00236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p.109)</w:t>
      </w:r>
    </w:p>
    <w:p w:rsidR="002369ED" w:rsidRDefault="002369ED" w:rsidP="002369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69ED" w:rsidRDefault="002369ED" w:rsidP="002369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369ED" w:rsidRDefault="002369ED" w:rsidP="00236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  <w:bookmarkStart w:id="0" w:name="_GoBack"/>
      <w:bookmarkEnd w:id="0"/>
    </w:p>
    <w:sectPr w:rsidR="006B2F86" w:rsidRPr="002369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9ED" w:rsidRDefault="002369ED" w:rsidP="00E71FC3">
      <w:pPr>
        <w:spacing w:after="0" w:line="240" w:lineRule="auto"/>
      </w:pPr>
      <w:r>
        <w:separator/>
      </w:r>
    </w:p>
  </w:endnote>
  <w:endnote w:type="continuationSeparator" w:id="0">
    <w:p w:rsidR="002369ED" w:rsidRDefault="002369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9ED" w:rsidRDefault="002369ED" w:rsidP="00E71FC3">
      <w:pPr>
        <w:spacing w:after="0" w:line="240" w:lineRule="auto"/>
      </w:pPr>
      <w:r>
        <w:separator/>
      </w:r>
    </w:p>
  </w:footnote>
  <w:footnote w:type="continuationSeparator" w:id="0">
    <w:p w:rsidR="002369ED" w:rsidRDefault="002369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9ED"/>
    <w:rsid w:val="002369E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8C225"/>
  <w15:chartTrackingRefBased/>
  <w15:docId w15:val="{B3744368-7C17-419B-8933-6345ACDAF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2016-05-13T11:56:00Z</dcterms:created>
  <dcterms:modified xsi:type="dcterms:W3CDTF">2016-05-13T11:57:00Z</dcterms:modified>
</cp:coreProperties>
</file>