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13E15" w14:textId="77777777" w:rsid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DANYELL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DA79D72" w14:textId="77777777" w:rsid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Skinner.</w:t>
      </w:r>
    </w:p>
    <w:p w14:paraId="324FF4F5" w14:textId="77777777" w:rsid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752CFA" w14:textId="77777777" w:rsid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4B41B8" w14:textId="77777777" w:rsid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Roger Deny, clerk(q.v.), brought a plaint of trespass and assault against him</w:t>
      </w:r>
    </w:p>
    <w:p w14:paraId="642513F2" w14:textId="77777777" w:rsid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8 others.</w:t>
      </w:r>
    </w:p>
    <w:p w14:paraId="7D7B1E86" w14:textId="77777777" w:rsid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https://waalt.uh.edu/index.php/CP40/887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74F054B" w14:textId="77777777" w:rsid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8B0FF3" w14:textId="77777777" w:rsid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EFA0F0" w14:textId="77777777" w:rsidR="00221D50" w:rsidRDefault="00221D50" w:rsidP="00221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2022</w:t>
      </w:r>
    </w:p>
    <w:p w14:paraId="4E72A55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8BD99" w14:textId="77777777" w:rsidR="00221D50" w:rsidRDefault="00221D50" w:rsidP="009139A6">
      <w:r>
        <w:separator/>
      </w:r>
    </w:p>
  </w:endnote>
  <w:endnote w:type="continuationSeparator" w:id="0">
    <w:p w14:paraId="20DF0D28" w14:textId="77777777" w:rsidR="00221D50" w:rsidRDefault="00221D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3FD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607A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B99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E62F6" w14:textId="77777777" w:rsidR="00221D50" w:rsidRDefault="00221D50" w:rsidP="009139A6">
      <w:r>
        <w:separator/>
      </w:r>
    </w:p>
  </w:footnote>
  <w:footnote w:type="continuationSeparator" w:id="0">
    <w:p w14:paraId="0D6D406D" w14:textId="77777777" w:rsidR="00221D50" w:rsidRDefault="00221D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5C3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3D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144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50"/>
    <w:rsid w:val="000666E0"/>
    <w:rsid w:val="00221D5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069C3"/>
  <w15:chartTrackingRefBased/>
  <w15:docId w15:val="{2856FDC7-DCF8-4A39-9556-F7EE25854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21D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2022-06-03T14:25:00Z</dcterms:created>
  <dcterms:modified xsi:type="dcterms:W3CDTF">2022-06-03T14:26:00Z</dcterms:modified>
</cp:coreProperties>
</file>