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BD901" w14:textId="77777777" w:rsidR="00CD41A5" w:rsidRDefault="00CD41A5" w:rsidP="00CD41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DANYELL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1610D3B5" w14:textId="77777777" w:rsidR="00CD41A5" w:rsidRDefault="00CD41A5" w:rsidP="00CD41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Skinner.</w:t>
      </w:r>
    </w:p>
    <w:p w14:paraId="1E968027" w14:textId="77777777" w:rsidR="00CD41A5" w:rsidRDefault="00CD41A5" w:rsidP="00CD41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BF10E4" w14:textId="77777777" w:rsidR="00CD41A5" w:rsidRDefault="00CD41A5" w:rsidP="00CD41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F7C18F" w14:textId="77777777" w:rsidR="00CD41A5" w:rsidRDefault="00CD41A5" w:rsidP="00CD41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Oct.1478</w:t>
      </w:r>
      <w:r>
        <w:rPr>
          <w:rFonts w:ascii="Times New Roman" w:hAnsi="Times New Roman" w:cs="Times New Roman"/>
          <w:sz w:val="24"/>
          <w:szCs w:val="24"/>
        </w:rPr>
        <w:tab/>
        <w:t>John Rogers of York(q.v.) brought a plaint of a debt of 22d against him at</w:t>
      </w:r>
    </w:p>
    <w:p w14:paraId="05C976C6" w14:textId="77777777" w:rsidR="00CD41A5" w:rsidRDefault="00CD41A5" w:rsidP="00CD41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Sheriffs’ Court.</w:t>
      </w:r>
    </w:p>
    <w:p w14:paraId="1CDE4C05" w14:textId="77777777" w:rsidR="00CD41A5" w:rsidRDefault="00CD41A5" w:rsidP="00CD41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(“Sheriffs’ Court Books of the City of York”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P.</w:t>
      </w:r>
      <w:proofErr w:type="gramStart"/>
      <w:r>
        <w:rPr>
          <w:rFonts w:ascii="Times New Roman" w:hAnsi="Times New Roman" w:cs="Times New Roman"/>
          <w:sz w:val="24"/>
          <w:szCs w:val="24"/>
        </w:rPr>
        <w:t>M.Stell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p.12)</w:t>
      </w:r>
    </w:p>
    <w:p w14:paraId="1717173D" w14:textId="77777777" w:rsidR="00CD41A5" w:rsidRDefault="00CD41A5" w:rsidP="00CD41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E33435" w14:textId="77777777" w:rsidR="00CD41A5" w:rsidRDefault="00CD41A5" w:rsidP="00CD41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56C62D" w14:textId="77777777" w:rsidR="00CD41A5" w:rsidRDefault="00CD41A5" w:rsidP="00CD41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January 2018</w:t>
      </w:r>
    </w:p>
    <w:p w14:paraId="2B2EC962" w14:textId="77777777" w:rsidR="006B2F86" w:rsidRPr="00E71FC3" w:rsidRDefault="00CD41A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6D5015" w14:textId="77777777" w:rsidR="00CD41A5" w:rsidRDefault="00CD41A5" w:rsidP="00E71FC3">
      <w:pPr>
        <w:spacing w:after="0" w:line="240" w:lineRule="auto"/>
      </w:pPr>
      <w:r>
        <w:separator/>
      </w:r>
    </w:p>
  </w:endnote>
  <w:endnote w:type="continuationSeparator" w:id="0">
    <w:p w14:paraId="3363E10B" w14:textId="77777777" w:rsidR="00CD41A5" w:rsidRDefault="00CD41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383E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F06F0C" w14:textId="77777777" w:rsidR="00CD41A5" w:rsidRDefault="00CD41A5" w:rsidP="00E71FC3">
      <w:pPr>
        <w:spacing w:after="0" w:line="240" w:lineRule="auto"/>
      </w:pPr>
      <w:r>
        <w:separator/>
      </w:r>
    </w:p>
  </w:footnote>
  <w:footnote w:type="continuationSeparator" w:id="0">
    <w:p w14:paraId="45ED8069" w14:textId="77777777" w:rsidR="00CD41A5" w:rsidRDefault="00CD41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1A5"/>
    <w:rsid w:val="001A7C09"/>
    <w:rsid w:val="00577BD5"/>
    <w:rsid w:val="00656CBA"/>
    <w:rsid w:val="006A1F77"/>
    <w:rsid w:val="00733BE7"/>
    <w:rsid w:val="00AB52E8"/>
    <w:rsid w:val="00B16D3F"/>
    <w:rsid w:val="00BB41AC"/>
    <w:rsid w:val="00CD41A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BB1CD"/>
  <w15:chartTrackingRefBased/>
  <w15:docId w15:val="{B86A3648-DA73-473A-8D17-1CC65D2D0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41A5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2018-01-31T22:34:00Z</dcterms:created>
  <dcterms:modified xsi:type="dcterms:W3CDTF">2018-01-31T22:34:00Z</dcterms:modified>
</cp:coreProperties>
</file>