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948" w:rsidRDefault="009E0948" w:rsidP="009E0948">
      <w:pPr>
        <w:pStyle w:val="NoSpacing"/>
      </w:pPr>
      <w:r>
        <w:rPr>
          <w:u w:val="single"/>
        </w:rPr>
        <w:t>John DANYELL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E0948" w:rsidRDefault="009E0948" w:rsidP="009E0948">
      <w:pPr>
        <w:pStyle w:val="NoSpacing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9E0948" w:rsidRDefault="009E0948" w:rsidP="009E0948">
      <w:pPr>
        <w:pStyle w:val="NoSpacing"/>
      </w:pPr>
    </w:p>
    <w:p w:rsidR="009E0948" w:rsidRDefault="009E0948" w:rsidP="009E0948">
      <w:pPr>
        <w:pStyle w:val="NoSpacing"/>
      </w:pPr>
    </w:p>
    <w:p w:rsidR="009E0948" w:rsidRDefault="009E0948" w:rsidP="009E094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 1446-52 p.370)</w:t>
      </w:r>
    </w:p>
    <w:p w:rsidR="009E0948" w:rsidRDefault="009E0948" w:rsidP="009E0948">
      <w:pPr>
        <w:pStyle w:val="NoSpacing"/>
      </w:pPr>
    </w:p>
    <w:p w:rsidR="009E0948" w:rsidRDefault="009E0948" w:rsidP="009E0948">
      <w:pPr>
        <w:pStyle w:val="NoSpacing"/>
      </w:pPr>
    </w:p>
    <w:p w:rsidR="006B2F86" w:rsidRPr="009E0948" w:rsidRDefault="009E0948" w:rsidP="009E0948">
      <w:pPr>
        <w:pStyle w:val="NoSpacing"/>
      </w:pPr>
      <w:r>
        <w:t>21 January 2017</w:t>
      </w:r>
      <w:bookmarkStart w:id="0" w:name="_GoBack"/>
      <w:bookmarkEnd w:id="0"/>
    </w:p>
    <w:sectPr w:rsidR="006B2F86" w:rsidRPr="009E09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948" w:rsidRDefault="009E0948" w:rsidP="00E71FC3">
      <w:pPr>
        <w:spacing w:after="0" w:line="240" w:lineRule="auto"/>
      </w:pPr>
      <w:r>
        <w:separator/>
      </w:r>
    </w:p>
  </w:endnote>
  <w:endnote w:type="continuationSeparator" w:id="0">
    <w:p w:rsidR="009E0948" w:rsidRDefault="009E09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948" w:rsidRDefault="009E0948" w:rsidP="00E71FC3">
      <w:pPr>
        <w:spacing w:after="0" w:line="240" w:lineRule="auto"/>
      </w:pPr>
      <w:r>
        <w:separator/>
      </w:r>
    </w:p>
  </w:footnote>
  <w:footnote w:type="continuationSeparator" w:id="0">
    <w:p w:rsidR="009E0948" w:rsidRDefault="009E09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948"/>
    <w:rsid w:val="001A7C09"/>
    <w:rsid w:val="00577BD5"/>
    <w:rsid w:val="00656CBA"/>
    <w:rsid w:val="006A1F77"/>
    <w:rsid w:val="00733BE7"/>
    <w:rsid w:val="009E094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B59EE"/>
  <w15:chartTrackingRefBased/>
  <w15:docId w15:val="{9AA0E8B8-AE04-4BD2-95BA-9021C614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1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2017-01-21T14:23:00Z</dcterms:created>
  <dcterms:modified xsi:type="dcterms:W3CDTF">2017-01-21T14:27:00Z</dcterms:modified>
</cp:coreProperties>
</file>