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DANYELL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Over Whitacre, Warwickshire. </w:t>
      </w:r>
    </w:p>
    <w:p w:rsidR="00467D5A" w:rsidRDefault="00467D5A" w:rsidP="00467D5A">
      <w:pPr>
        <w:rPr>
          <w:rFonts w:ascii="Times New Roman" w:hAnsi="Times New Roman" w:cs="Times New Roman"/>
        </w:rPr>
      </w:pPr>
    </w:p>
    <w:p w:rsidR="00467D5A" w:rsidRDefault="00467D5A" w:rsidP="00467D5A">
      <w:pPr>
        <w:rPr>
          <w:rFonts w:ascii="Times New Roman" w:hAnsi="Times New Roman" w:cs="Times New Roman"/>
        </w:rPr>
      </w:pPr>
    </w:p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467D5A" w:rsidRDefault="00467D5A" w:rsidP="00467D5A">
      <w:pPr>
        <w:rPr>
          <w:rFonts w:ascii="Times New Roman" w:hAnsi="Times New Roman" w:cs="Times New Roman"/>
        </w:rPr>
      </w:pPr>
    </w:p>
    <w:p w:rsidR="00467D5A" w:rsidRDefault="00467D5A" w:rsidP="00467D5A">
      <w:pPr>
        <w:rPr>
          <w:rFonts w:ascii="Times New Roman" w:hAnsi="Times New Roman" w:cs="Times New Roman"/>
        </w:rPr>
      </w:pPr>
    </w:p>
    <w:p w:rsidR="00467D5A" w:rsidRDefault="00467D5A" w:rsidP="00467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467D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D5A" w:rsidRDefault="00467D5A" w:rsidP="00E71FC3">
      <w:r>
        <w:separator/>
      </w:r>
    </w:p>
  </w:endnote>
  <w:endnote w:type="continuationSeparator" w:id="0">
    <w:p w:rsidR="00467D5A" w:rsidRDefault="00467D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D5A" w:rsidRDefault="00467D5A" w:rsidP="00E71FC3">
      <w:r>
        <w:separator/>
      </w:r>
    </w:p>
  </w:footnote>
  <w:footnote w:type="continuationSeparator" w:id="0">
    <w:p w:rsidR="00467D5A" w:rsidRDefault="00467D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5A"/>
    <w:rsid w:val="001A7C09"/>
    <w:rsid w:val="00467D5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B1EF8-A362-4D17-BB61-E0C699C0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D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2017-10-06T20:35:00Z</dcterms:created>
  <dcterms:modified xsi:type="dcterms:W3CDTF">2017-10-06T20:36:00Z</dcterms:modified>
</cp:coreProperties>
</file>