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B5F4F" w14:textId="77777777" w:rsidR="00AA12D4" w:rsidRDefault="00AA12D4" w:rsidP="00AA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fl.1487)</w:t>
      </w:r>
    </w:p>
    <w:p w14:paraId="1244290D" w14:textId="77777777" w:rsidR="00AA12D4" w:rsidRDefault="00AA12D4" w:rsidP="00AA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5BE798E9" w14:textId="77777777" w:rsidR="00AA12D4" w:rsidRDefault="00AA12D4" w:rsidP="00AA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E1FD88" w14:textId="77777777" w:rsidR="00AA12D4" w:rsidRDefault="00AA12D4" w:rsidP="00AA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EC830E9" w14:textId="77777777" w:rsidR="00AA12D4" w:rsidRDefault="00AA12D4" w:rsidP="00AA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Jun.</w:t>
      </w:r>
      <w:r>
        <w:rPr>
          <w:rFonts w:ascii="Times New Roman" w:hAnsi="Times New Roman" w:cs="Times New Roman"/>
          <w:sz w:val="24"/>
          <w:szCs w:val="24"/>
        </w:rPr>
        <w:tab/>
        <w:t>1487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10920B5" w14:textId="77777777" w:rsidR="00AA12D4" w:rsidRDefault="00AA12D4" w:rsidP="00AA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6386CDC" w14:textId="77777777" w:rsidR="00AA12D4" w:rsidRDefault="00AA12D4" w:rsidP="00AA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B51B19" w14:textId="77777777" w:rsidR="00AA12D4" w:rsidRDefault="00AA12D4" w:rsidP="00AA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DD77F5" w14:textId="77777777" w:rsidR="00AA12D4" w:rsidRDefault="00AA12D4" w:rsidP="00AA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5DF50ED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DFD99" w14:textId="77777777" w:rsidR="00AA12D4" w:rsidRDefault="00AA12D4" w:rsidP="009139A6">
      <w:r>
        <w:separator/>
      </w:r>
    </w:p>
  </w:endnote>
  <w:endnote w:type="continuationSeparator" w:id="0">
    <w:p w14:paraId="347AEAC2" w14:textId="77777777" w:rsidR="00AA12D4" w:rsidRDefault="00AA12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E3E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F39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F6F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65C24" w14:textId="77777777" w:rsidR="00AA12D4" w:rsidRDefault="00AA12D4" w:rsidP="009139A6">
      <w:r>
        <w:separator/>
      </w:r>
    </w:p>
  </w:footnote>
  <w:footnote w:type="continuationSeparator" w:id="0">
    <w:p w14:paraId="36997D47" w14:textId="77777777" w:rsidR="00AA12D4" w:rsidRDefault="00AA12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779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BB2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0B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2D4"/>
    <w:rsid w:val="000666E0"/>
    <w:rsid w:val="002510B7"/>
    <w:rsid w:val="005C130B"/>
    <w:rsid w:val="00826F5C"/>
    <w:rsid w:val="009139A6"/>
    <w:rsid w:val="009448BB"/>
    <w:rsid w:val="00A3176C"/>
    <w:rsid w:val="00AA12D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814A0"/>
  <w15:chartTrackingRefBased/>
  <w15:docId w15:val="{2399E61A-8E32-49A7-8F1C-ABAA7A64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12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2022-08-30T20:19:00Z</dcterms:created>
  <dcterms:modified xsi:type="dcterms:W3CDTF">2022-08-30T20:19:00Z</dcterms:modified>
</cp:coreProperties>
</file>