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B9B" w:rsidRDefault="00F86B9B" w:rsidP="00F86B9B">
      <w:pPr>
        <w:pStyle w:val="NoSpacing"/>
      </w:pPr>
      <w:r>
        <w:rPr>
          <w:u w:val="single"/>
        </w:rPr>
        <w:t>John DANYELL</w:t>
      </w:r>
      <w:r>
        <w:t xml:space="preserve">   </w:t>
      </w:r>
      <w:proofErr w:type="gramStart"/>
      <w:r>
        <w:t xml:space="preserve">   (</w:t>
      </w:r>
      <w:proofErr w:type="gramEnd"/>
      <w:r>
        <w:t>fl.1461)</w:t>
      </w:r>
    </w:p>
    <w:p w:rsidR="00F86B9B" w:rsidRDefault="00F86B9B" w:rsidP="00F86B9B">
      <w:pPr>
        <w:pStyle w:val="NoSpacing"/>
      </w:pPr>
      <w:r>
        <w:t>Gentleman.</w:t>
      </w:r>
    </w:p>
    <w:p w:rsidR="00F86B9B" w:rsidRDefault="00F86B9B" w:rsidP="00F86B9B">
      <w:pPr>
        <w:pStyle w:val="NoSpacing"/>
      </w:pPr>
    </w:p>
    <w:p w:rsidR="00F86B9B" w:rsidRDefault="00F86B9B" w:rsidP="00F86B9B">
      <w:pPr>
        <w:pStyle w:val="NoSpacing"/>
      </w:pPr>
    </w:p>
    <w:p w:rsidR="00F86B9B" w:rsidRDefault="00F86B9B" w:rsidP="00F86B9B">
      <w:pPr>
        <w:pStyle w:val="NoSpacing"/>
      </w:pPr>
      <w:r>
        <w:t>27 Jul.1461</w:t>
      </w:r>
      <w:r>
        <w:tab/>
        <w:t>Thomas Croxton of London(q.v.) was bound to him in 280 marks.</w:t>
      </w:r>
    </w:p>
    <w:p w:rsidR="00F86B9B" w:rsidRDefault="00F86B9B" w:rsidP="00F86B9B">
      <w:pPr>
        <w:pStyle w:val="NoSpacing"/>
      </w:pPr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E40/4934)</w:t>
      </w:r>
    </w:p>
    <w:p w:rsidR="00F86B9B" w:rsidRDefault="00F86B9B" w:rsidP="00F86B9B">
      <w:pPr>
        <w:pStyle w:val="NoSpacing"/>
      </w:pPr>
    </w:p>
    <w:p w:rsidR="00F86B9B" w:rsidRDefault="00F86B9B" w:rsidP="00F86B9B">
      <w:pPr>
        <w:pStyle w:val="NoSpacing"/>
      </w:pPr>
    </w:p>
    <w:p w:rsidR="00F86B9B" w:rsidRDefault="00F86B9B" w:rsidP="00F86B9B">
      <w:pPr>
        <w:pStyle w:val="NoSpacing"/>
      </w:pPr>
      <w:r>
        <w:t>19 July 2016</w:t>
      </w:r>
    </w:p>
    <w:p w:rsidR="006B2F86" w:rsidRPr="00E71FC3" w:rsidRDefault="00A11C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B9B" w:rsidRDefault="00F86B9B" w:rsidP="00E71FC3">
      <w:pPr>
        <w:spacing w:after="0" w:line="240" w:lineRule="auto"/>
      </w:pPr>
      <w:r>
        <w:separator/>
      </w:r>
    </w:p>
  </w:endnote>
  <w:endnote w:type="continuationSeparator" w:id="0">
    <w:p w:rsidR="00F86B9B" w:rsidRDefault="00F86B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B9B" w:rsidRDefault="00F86B9B" w:rsidP="00E71FC3">
      <w:pPr>
        <w:spacing w:after="0" w:line="240" w:lineRule="auto"/>
      </w:pPr>
      <w:r>
        <w:separator/>
      </w:r>
    </w:p>
  </w:footnote>
  <w:footnote w:type="continuationSeparator" w:id="0">
    <w:p w:rsidR="00F86B9B" w:rsidRDefault="00F86B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B"/>
    <w:rsid w:val="001A7C09"/>
    <w:rsid w:val="0040423C"/>
    <w:rsid w:val="00733BE7"/>
    <w:rsid w:val="00AB52E8"/>
    <w:rsid w:val="00B16D3F"/>
    <w:rsid w:val="00E71FC3"/>
    <w:rsid w:val="00EF4813"/>
    <w:rsid w:val="00F8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34CC80-5077-4591-874E-BADD6F722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2016-07-19T15:51:00Z</dcterms:created>
  <dcterms:modified xsi:type="dcterms:W3CDTF">2016-07-19T15:51:00Z</dcterms:modified>
</cp:coreProperties>
</file>