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67A68" w:rsidP="00E71FC3">
      <w:pPr>
        <w:pStyle w:val="NoSpacing"/>
      </w:pPr>
      <w:r>
        <w:rPr>
          <w:u w:val="single"/>
        </w:rPr>
        <w:t>John DANYELL</w:t>
      </w:r>
      <w:r>
        <w:t xml:space="preserve">    </w:t>
      </w:r>
      <w:proofErr w:type="gramStart"/>
      <w:r>
        <w:t xml:space="preserve">   (</w:t>
      </w:r>
      <w:proofErr w:type="gramEnd"/>
      <w:r>
        <w:t>fl.1445-64)</w:t>
      </w:r>
    </w:p>
    <w:p w:rsidR="00E67A68" w:rsidRDefault="00E67A68" w:rsidP="00E67A68">
      <w:pPr>
        <w:pStyle w:val="NoSpacing"/>
      </w:pPr>
      <w:r>
        <w:t xml:space="preserve">Prior of </w:t>
      </w:r>
      <w:proofErr w:type="spellStart"/>
      <w:proofErr w:type="gramStart"/>
      <w:r>
        <w:t>St.Pancras</w:t>
      </w:r>
      <w:proofErr w:type="spellEnd"/>
      <w:proofErr w:type="gramEnd"/>
      <w:r>
        <w:t>, Lewes, Sussex.</w:t>
      </w:r>
    </w:p>
    <w:p w:rsidR="00E67A68" w:rsidRDefault="00E67A68" w:rsidP="00E67A68">
      <w:pPr>
        <w:pStyle w:val="NoSpacing"/>
      </w:pPr>
    </w:p>
    <w:p w:rsidR="00E67A68" w:rsidRDefault="00E67A68" w:rsidP="00E67A68">
      <w:pPr>
        <w:pStyle w:val="NoSpacing"/>
      </w:pPr>
    </w:p>
    <w:p w:rsidR="00E67A68" w:rsidRDefault="00E67A68" w:rsidP="00E67A68">
      <w:pPr>
        <w:pStyle w:val="NoSpacing"/>
      </w:pPr>
      <w:r>
        <w:t xml:space="preserve">     1445-64</w:t>
      </w:r>
      <w:r>
        <w:tab/>
        <w:t>He was Prior.</w:t>
      </w:r>
    </w:p>
    <w:p w:rsidR="00972328" w:rsidRDefault="00E67A68" w:rsidP="00972328">
      <w:pPr>
        <w:pStyle w:val="NoSpacing"/>
      </w:pPr>
      <w:r>
        <w:tab/>
      </w:r>
      <w:r>
        <w:tab/>
        <w:t>(“Victoria County History of Sussex” vol.2 p.70)</w:t>
      </w:r>
    </w:p>
    <w:p w:rsidR="00972328" w:rsidRDefault="00972328" w:rsidP="00972328">
      <w:pPr>
        <w:pStyle w:val="NoSpacing"/>
        <w:ind w:firstLine="720"/>
      </w:pPr>
      <w:r>
        <w:t>1450</w:t>
      </w:r>
      <w:r>
        <w:tab/>
        <w:t>He made a plaint of debt execution against Robert Langton(q.v.) and</w:t>
      </w:r>
    </w:p>
    <w:p w:rsidR="00972328" w:rsidRDefault="00972328" w:rsidP="00972328">
      <w:pPr>
        <w:pStyle w:val="NoSpacing"/>
      </w:pPr>
      <w:r>
        <w:tab/>
      </w:r>
      <w:r>
        <w:tab/>
        <w:t xml:space="preserve">Robert </w:t>
      </w:r>
      <w:proofErr w:type="spellStart"/>
      <w:r>
        <w:t>Bylot</w:t>
      </w:r>
      <w:proofErr w:type="spellEnd"/>
      <w:r>
        <w:t>(q.v.), both of Bramber.</w:t>
      </w:r>
    </w:p>
    <w:p w:rsidR="00972328" w:rsidRDefault="00972328" w:rsidP="00972328">
      <w:pPr>
        <w:pStyle w:val="NoSpacing"/>
      </w:pPr>
      <w:r>
        <w:tab/>
      </w:r>
      <w:r>
        <w:tab/>
      </w:r>
      <w:r w:rsidRPr="0068528C">
        <w:t>(</w:t>
      </w:r>
      <w:hyperlink r:id="rId6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972328" w:rsidRDefault="00972328" w:rsidP="0097232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E67A68" w:rsidRDefault="00E67A68" w:rsidP="00E67A68">
      <w:pPr>
        <w:pStyle w:val="NoSpacing"/>
        <w:spacing w:line="480" w:lineRule="auto"/>
      </w:pPr>
    </w:p>
    <w:p w:rsidR="00E67A68" w:rsidRDefault="00E67A68" w:rsidP="00E67A68">
      <w:pPr>
        <w:pStyle w:val="NoSpacing"/>
        <w:spacing w:line="480" w:lineRule="auto"/>
      </w:pPr>
      <w:r>
        <w:t>14 January 2017</w:t>
      </w:r>
    </w:p>
    <w:p w:rsidR="00972328" w:rsidRDefault="00972328" w:rsidP="00E67A68">
      <w:pPr>
        <w:pStyle w:val="NoSpacing"/>
        <w:spacing w:line="480" w:lineRule="auto"/>
      </w:pPr>
      <w:r>
        <w:t>23 March 2017</w:t>
      </w:r>
      <w:bookmarkStart w:id="0" w:name="_GoBack"/>
      <w:bookmarkEnd w:id="0"/>
    </w:p>
    <w:p w:rsidR="00E67A68" w:rsidRPr="00E67A68" w:rsidRDefault="00E67A68" w:rsidP="00E71FC3">
      <w:pPr>
        <w:pStyle w:val="NoSpacing"/>
      </w:pPr>
    </w:p>
    <w:sectPr w:rsidR="00E67A68" w:rsidRPr="00E67A6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A68" w:rsidRDefault="00E67A68" w:rsidP="00E71FC3">
      <w:pPr>
        <w:spacing w:after="0" w:line="240" w:lineRule="auto"/>
      </w:pPr>
      <w:r>
        <w:separator/>
      </w:r>
    </w:p>
  </w:endnote>
  <w:endnote w:type="continuationSeparator" w:id="0">
    <w:p w:rsidR="00E67A68" w:rsidRDefault="00E67A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A68" w:rsidRDefault="00E67A68" w:rsidP="00E71FC3">
      <w:pPr>
        <w:spacing w:after="0" w:line="240" w:lineRule="auto"/>
      </w:pPr>
      <w:r>
        <w:separator/>
      </w:r>
    </w:p>
  </w:footnote>
  <w:footnote w:type="continuationSeparator" w:id="0">
    <w:p w:rsidR="00E67A68" w:rsidRDefault="00E67A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A68"/>
    <w:rsid w:val="001A7C09"/>
    <w:rsid w:val="00733BE7"/>
    <w:rsid w:val="00972328"/>
    <w:rsid w:val="00AB52E8"/>
    <w:rsid w:val="00B16D3F"/>
    <w:rsid w:val="00E67A6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01A1A"/>
  <w15:chartTrackingRefBased/>
  <w15:docId w15:val="{C0DDC7BA-B638-43F3-9308-BC8690BD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723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5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2017-01-14T21:56:00Z</dcterms:created>
  <dcterms:modified xsi:type="dcterms:W3CDTF">2017-03-23T20:15:00Z</dcterms:modified>
</cp:coreProperties>
</file>