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DANYELL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Prior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Angelsey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Ossulbury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Warden of New College, Oxford University(q.v.),</w:t>
      </w: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brought a plaint regarding an annual rent against him.</w:t>
      </w:r>
    </w:p>
    <w:p w:rsidR="009552CC" w:rsidRPr="009068B2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552CC" w:rsidRDefault="009552CC" w:rsidP="009552C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22 April 2016</w:t>
      </w:r>
    </w:p>
    <w:p w:rsidR="006B2F86" w:rsidRPr="00E71FC3" w:rsidRDefault="009552C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2CC" w:rsidRDefault="009552CC" w:rsidP="00E71FC3">
      <w:pPr>
        <w:spacing w:after="0" w:line="240" w:lineRule="auto"/>
      </w:pPr>
      <w:r>
        <w:separator/>
      </w:r>
    </w:p>
  </w:endnote>
  <w:endnote w:type="continuationSeparator" w:id="0">
    <w:p w:rsidR="009552CC" w:rsidRDefault="009552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2CC" w:rsidRDefault="009552CC" w:rsidP="00E71FC3">
      <w:pPr>
        <w:spacing w:after="0" w:line="240" w:lineRule="auto"/>
      </w:pPr>
      <w:r>
        <w:separator/>
      </w:r>
    </w:p>
  </w:footnote>
  <w:footnote w:type="continuationSeparator" w:id="0">
    <w:p w:rsidR="009552CC" w:rsidRDefault="009552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2CC"/>
    <w:rsid w:val="009552C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50E71F-B82A-43AE-BE54-2A45F76E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552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2016-05-11T20:15:00Z</dcterms:created>
  <dcterms:modified xsi:type="dcterms:W3CDTF">2016-05-11T20:16:00Z</dcterms:modified>
</cp:coreProperties>
</file>