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E2BF2" w14:textId="77777777" w:rsidR="00F177F9" w:rsidRDefault="00F177F9" w:rsidP="00F177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DANYELL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4F58C54B" w14:textId="77777777" w:rsidR="00F177F9" w:rsidRDefault="00F177F9" w:rsidP="00F177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95BB0B" w14:textId="77777777" w:rsidR="00F177F9" w:rsidRDefault="00F177F9" w:rsidP="00F177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3564F1" w14:textId="77777777" w:rsidR="00F177F9" w:rsidRDefault="00F177F9" w:rsidP="00F177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Oct.1484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Beaminster, Dorset,</w:t>
      </w:r>
    </w:p>
    <w:p w14:paraId="4D6E6A7C" w14:textId="77777777" w:rsidR="00F177F9" w:rsidRDefault="00F177F9" w:rsidP="00F177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 of the late William Montague(q.v.).</w:t>
      </w:r>
    </w:p>
    <w:p w14:paraId="1FF7F755" w14:textId="77777777" w:rsidR="00F177F9" w:rsidRDefault="00F177F9" w:rsidP="00F177F9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6D83B05" w14:textId="77777777" w:rsidR="00F177F9" w:rsidRDefault="00F177F9" w:rsidP="00F177F9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p.17)</w:t>
      </w:r>
    </w:p>
    <w:p w14:paraId="305CD8B4" w14:textId="77777777" w:rsidR="00F177F9" w:rsidRDefault="00F177F9" w:rsidP="00F177F9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74F23978" w14:textId="77777777" w:rsidR="00F177F9" w:rsidRDefault="00F177F9" w:rsidP="00F177F9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0B93A6C2" w14:textId="77777777" w:rsidR="00F177F9" w:rsidRPr="001B1923" w:rsidRDefault="00F177F9" w:rsidP="00F177F9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 September 2021</w:t>
      </w:r>
    </w:p>
    <w:p w14:paraId="028C8C00" w14:textId="3A712530" w:rsidR="00BA00AB" w:rsidRPr="00F177F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F177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FE5A9C" w14:textId="77777777" w:rsidR="00F177F9" w:rsidRDefault="00F177F9" w:rsidP="009139A6">
      <w:r>
        <w:separator/>
      </w:r>
    </w:p>
  </w:endnote>
  <w:endnote w:type="continuationSeparator" w:id="0">
    <w:p w14:paraId="06C47E02" w14:textId="77777777" w:rsidR="00F177F9" w:rsidRDefault="00F177F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2FFE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556A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21EA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3861C" w14:textId="77777777" w:rsidR="00F177F9" w:rsidRDefault="00F177F9" w:rsidP="009139A6">
      <w:r>
        <w:separator/>
      </w:r>
    </w:p>
  </w:footnote>
  <w:footnote w:type="continuationSeparator" w:id="0">
    <w:p w14:paraId="2311A856" w14:textId="77777777" w:rsidR="00F177F9" w:rsidRDefault="00F177F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37B0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552F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F905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7F9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177F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78379"/>
  <w15:chartTrackingRefBased/>
  <w15:docId w15:val="{F0993538-AB71-4909-AC86-D52B6F4C7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2021-09-06T19:43:00Z</dcterms:created>
  <dcterms:modified xsi:type="dcterms:W3CDTF">2021-09-06T19:44:00Z</dcterms:modified>
</cp:coreProperties>
</file>