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AEF4C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96ADC3A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8F5796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01061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tailor(q.v.), gifted his </w:t>
      </w:r>
      <w:proofErr w:type="gramStart"/>
      <w:r>
        <w:rPr>
          <w:rFonts w:ascii="Times New Roman" w:hAnsi="Times New Roman" w:cs="Times New Roman"/>
          <w:sz w:val="24"/>
          <w:szCs w:val="24"/>
        </w:rPr>
        <w:t>goods</w:t>
      </w:r>
      <w:proofErr w:type="gramEnd"/>
    </w:p>
    <w:p w14:paraId="22210885" w14:textId="77777777" w:rsidR="00A13C85" w:rsidRDefault="00A13C85" w:rsidP="00A13C8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chattels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Dryver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Lymost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Middlesex(q.v.),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Dorking, Surrey(q.v.).</w:t>
      </w:r>
    </w:p>
    <w:p w14:paraId="6850A164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p.80)</w:t>
      </w:r>
    </w:p>
    <w:p w14:paraId="784C79AD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4E7D2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E346F" w14:textId="77777777" w:rsidR="00A13C85" w:rsidRDefault="00A13C85" w:rsidP="00A13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2021</w:t>
      </w:r>
    </w:p>
    <w:p w14:paraId="162669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0ADEB1" w14:textId="77777777" w:rsidR="00A13C85" w:rsidRDefault="00A13C85" w:rsidP="009139A6">
      <w:r>
        <w:separator/>
      </w:r>
    </w:p>
  </w:endnote>
  <w:endnote w:type="continuationSeparator" w:id="0">
    <w:p w14:paraId="68286F18" w14:textId="77777777" w:rsidR="00A13C85" w:rsidRDefault="00A13C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B80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16E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8FA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B234D" w14:textId="77777777" w:rsidR="00A13C85" w:rsidRDefault="00A13C85" w:rsidP="009139A6">
      <w:r>
        <w:separator/>
      </w:r>
    </w:p>
  </w:footnote>
  <w:footnote w:type="continuationSeparator" w:id="0">
    <w:p w14:paraId="5A7DC96C" w14:textId="77777777" w:rsidR="00A13C85" w:rsidRDefault="00A13C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26A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D2B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B3F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85"/>
    <w:rsid w:val="000666E0"/>
    <w:rsid w:val="002510B7"/>
    <w:rsid w:val="005C130B"/>
    <w:rsid w:val="00826F5C"/>
    <w:rsid w:val="009139A6"/>
    <w:rsid w:val="009448BB"/>
    <w:rsid w:val="00A13C85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7CB64"/>
  <w15:chartTrackingRefBased/>
  <w15:docId w15:val="{6E601753-2911-4B19-A181-2C1C58D1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2021-03-14T20:44:00Z</dcterms:created>
  <dcterms:modified xsi:type="dcterms:W3CDTF">2021-03-14T20:45:00Z</dcterms:modified>
</cp:coreProperties>
</file>