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0C675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12A3BF6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</w:p>
    <w:p w14:paraId="2C4B34D2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</w:p>
    <w:p w14:paraId="5C3617B5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Nov.1408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Cambridgeshire and Huntingdonshire.</w:t>
      </w:r>
    </w:p>
    <w:p w14:paraId="2238562B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p.130)</w:t>
      </w:r>
    </w:p>
    <w:p w14:paraId="664E7A2C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</w:p>
    <w:p w14:paraId="6BB1DFEB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</w:p>
    <w:p w14:paraId="21E836D4" w14:textId="77777777" w:rsidR="00410AC7" w:rsidRDefault="00410AC7" w:rsidP="00410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2021</w:t>
      </w:r>
    </w:p>
    <w:p w14:paraId="022FF28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B843" w14:textId="77777777" w:rsidR="00410AC7" w:rsidRDefault="00410AC7" w:rsidP="009139A6">
      <w:r>
        <w:separator/>
      </w:r>
    </w:p>
  </w:endnote>
  <w:endnote w:type="continuationSeparator" w:id="0">
    <w:p w14:paraId="17CD181D" w14:textId="77777777" w:rsidR="00410AC7" w:rsidRDefault="00410A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9D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7E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A65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82E2A" w14:textId="77777777" w:rsidR="00410AC7" w:rsidRDefault="00410AC7" w:rsidP="009139A6">
      <w:r>
        <w:separator/>
      </w:r>
    </w:p>
  </w:footnote>
  <w:footnote w:type="continuationSeparator" w:id="0">
    <w:p w14:paraId="53659E52" w14:textId="77777777" w:rsidR="00410AC7" w:rsidRDefault="00410A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36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0B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A35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C7"/>
    <w:rsid w:val="000666E0"/>
    <w:rsid w:val="002510B7"/>
    <w:rsid w:val="00410AC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E1315"/>
  <w15:chartTrackingRefBased/>
  <w15:docId w15:val="{733E1FA8-D385-467B-89F1-A426380E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AC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2021-08-26T10:21:00Z</dcterms:created>
  <dcterms:modified xsi:type="dcterms:W3CDTF">2021-08-26T10:21:00Z</dcterms:modified>
</cp:coreProperties>
</file>