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2A4BE" w14:textId="77777777" w:rsidR="008F165D" w:rsidRDefault="008F165D" w:rsidP="008F16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DANYELL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30E6C11A" w14:textId="77777777" w:rsidR="008F165D" w:rsidRDefault="008F165D" w:rsidP="008F165D">
      <w:pPr>
        <w:pStyle w:val="NoSpacing"/>
        <w:rPr>
          <w:rFonts w:cs="Times New Roman"/>
          <w:szCs w:val="24"/>
        </w:rPr>
      </w:pPr>
    </w:p>
    <w:p w14:paraId="1F8ABF24" w14:textId="77777777" w:rsidR="008F165D" w:rsidRDefault="008F165D" w:rsidP="008F165D">
      <w:pPr>
        <w:pStyle w:val="NoSpacing"/>
        <w:rPr>
          <w:rFonts w:cs="Times New Roman"/>
          <w:szCs w:val="24"/>
        </w:rPr>
      </w:pPr>
    </w:p>
    <w:p w14:paraId="28D38080" w14:textId="77777777" w:rsidR="008F165D" w:rsidRDefault="008F165D" w:rsidP="008F16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May1406</w:t>
      </w:r>
      <w:r>
        <w:rPr>
          <w:rFonts w:cs="Times New Roman"/>
          <w:szCs w:val="24"/>
        </w:rPr>
        <w:tab/>
        <w:t xml:space="preserve">He was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Romsey, Hampshire,</w:t>
      </w:r>
    </w:p>
    <w:p w14:paraId="54F57FB9" w14:textId="77777777" w:rsidR="008F165D" w:rsidRDefault="008F165D" w:rsidP="008F16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lands of Sir Thomas West(q.v.)</w:t>
      </w:r>
    </w:p>
    <w:p w14:paraId="6931B226" w14:textId="77777777" w:rsidR="008F165D" w:rsidRDefault="008F165D" w:rsidP="008F16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26EB7">
          <w:rPr>
            <w:rStyle w:val="Hyperlink"/>
            <w:rFonts w:cs="Times New Roman"/>
            <w:szCs w:val="24"/>
          </w:rPr>
          <w:t>https://inquisitionspostmortem.ac.uk/view/inquisition/19-</w:t>
        </w:r>
        <w:r>
          <w:rPr>
            <w:rStyle w:val="Hyperlink"/>
            <w:rFonts w:cs="Times New Roman"/>
            <w:szCs w:val="24"/>
          </w:rPr>
          <w:t>052</w:t>
        </w:r>
        <w:r w:rsidRPr="00A26EB7">
          <w:rPr>
            <w:rStyle w:val="Hyperlink"/>
            <w:rFonts w:cs="Times New Roman"/>
            <w:szCs w:val="24"/>
          </w:rPr>
          <w:t>/</w:t>
        </w:r>
      </w:hyperlink>
      <w:r>
        <w:rPr>
          <w:rFonts w:cs="Times New Roman"/>
          <w:szCs w:val="24"/>
        </w:rPr>
        <w:t xml:space="preserve"> )</w:t>
      </w:r>
    </w:p>
    <w:p w14:paraId="328C42C2" w14:textId="77777777" w:rsidR="008F165D" w:rsidRDefault="008F165D" w:rsidP="008F165D">
      <w:pPr>
        <w:pStyle w:val="NoSpacing"/>
        <w:rPr>
          <w:rFonts w:cs="Times New Roman"/>
          <w:szCs w:val="24"/>
        </w:rPr>
      </w:pPr>
    </w:p>
    <w:p w14:paraId="49E9D5FB" w14:textId="77777777" w:rsidR="008F165D" w:rsidRDefault="008F165D" w:rsidP="008F165D">
      <w:pPr>
        <w:pStyle w:val="NoSpacing"/>
        <w:rPr>
          <w:rFonts w:cs="Times New Roman"/>
          <w:szCs w:val="24"/>
        </w:rPr>
      </w:pPr>
    </w:p>
    <w:p w14:paraId="2AC2DF4B" w14:textId="77777777" w:rsidR="008F165D" w:rsidRDefault="008F165D" w:rsidP="008F16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January 2024</w:t>
      </w:r>
    </w:p>
    <w:p w14:paraId="54C38C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E68E3" w14:textId="77777777" w:rsidR="008F165D" w:rsidRDefault="008F165D" w:rsidP="009139A6">
      <w:r>
        <w:separator/>
      </w:r>
    </w:p>
  </w:endnote>
  <w:endnote w:type="continuationSeparator" w:id="0">
    <w:p w14:paraId="07EC6202" w14:textId="77777777" w:rsidR="008F165D" w:rsidRDefault="008F16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1DE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AA6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71A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4CA7D" w14:textId="77777777" w:rsidR="008F165D" w:rsidRDefault="008F165D" w:rsidP="009139A6">
      <w:r>
        <w:separator/>
      </w:r>
    </w:p>
  </w:footnote>
  <w:footnote w:type="continuationSeparator" w:id="0">
    <w:p w14:paraId="3A141130" w14:textId="77777777" w:rsidR="008F165D" w:rsidRDefault="008F16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D42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FAE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1C8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65D"/>
    <w:rsid w:val="000666E0"/>
    <w:rsid w:val="002510B7"/>
    <w:rsid w:val="005C130B"/>
    <w:rsid w:val="00826F5C"/>
    <w:rsid w:val="008F165D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76205"/>
  <w15:chartTrackingRefBased/>
  <w15:docId w15:val="{A8D0DF42-102E-4FD3-A7EA-1A23BD4FB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F16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51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2024-01-28T20:37:00Z</dcterms:created>
  <dcterms:modified xsi:type="dcterms:W3CDTF">2024-01-28T20:38:00Z</dcterms:modified>
</cp:coreProperties>
</file>