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BA8BA" w14:textId="77777777" w:rsidR="00B12F05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E74A562" w14:textId="77777777" w:rsidR="00B12F05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F99B2F" w14:textId="77777777" w:rsidR="00B12F05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C33A36" w14:textId="77777777" w:rsidR="00B12F05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Romsey, Hampshire,</w:t>
      </w:r>
    </w:p>
    <w:p w14:paraId="099CDED2" w14:textId="77777777" w:rsidR="00B12F05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621CD06A" w14:textId="77777777" w:rsidR="00B12F05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A17421">
        <w:rPr>
          <w:rFonts w:ascii="Times New Roman" w:hAnsi="Times New Roman" w:cs="Times New Roman"/>
          <w:sz w:val="24"/>
          <w:szCs w:val="24"/>
        </w:rPr>
        <w:t>https://inquisitionspostmortem.ac.uk/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19-52)</w:t>
      </w:r>
    </w:p>
    <w:p w14:paraId="06746035" w14:textId="77777777" w:rsidR="00B12F05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9B81BC" w14:textId="77777777" w:rsidR="00B12F05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CD0C8" w14:textId="77777777" w:rsidR="00B12F05" w:rsidRPr="00C64C40" w:rsidRDefault="00B12F05" w:rsidP="00B12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2022</w:t>
      </w:r>
    </w:p>
    <w:p w14:paraId="09149361" w14:textId="55724712" w:rsidR="00BA00AB" w:rsidRPr="00B12F0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12F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A77ED" w14:textId="77777777" w:rsidR="00B12F05" w:rsidRDefault="00B12F05" w:rsidP="009139A6">
      <w:r>
        <w:separator/>
      </w:r>
    </w:p>
  </w:endnote>
  <w:endnote w:type="continuationSeparator" w:id="0">
    <w:p w14:paraId="5AF31169" w14:textId="77777777" w:rsidR="00B12F05" w:rsidRDefault="00B12F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7D8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9E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AA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9E3E" w14:textId="77777777" w:rsidR="00B12F05" w:rsidRDefault="00B12F05" w:rsidP="009139A6">
      <w:r>
        <w:separator/>
      </w:r>
    </w:p>
  </w:footnote>
  <w:footnote w:type="continuationSeparator" w:id="0">
    <w:p w14:paraId="10BE009E" w14:textId="77777777" w:rsidR="00B12F05" w:rsidRDefault="00B12F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C5E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BF7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DAE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05"/>
    <w:rsid w:val="000666E0"/>
    <w:rsid w:val="002510B7"/>
    <w:rsid w:val="005C130B"/>
    <w:rsid w:val="00826F5C"/>
    <w:rsid w:val="009139A6"/>
    <w:rsid w:val="009448BB"/>
    <w:rsid w:val="00A3176C"/>
    <w:rsid w:val="00AE65F8"/>
    <w:rsid w:val="00B12F0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4C401"/>
  <w15:chartTrackingRefBased/>
  <w15:docId w15:val="{AA0C4E70-281A-47B8-9E1D-8A344D22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2022-02-23T19:41:00Z</dcterms:created>
  <dcterms:modified xsi:type="dcterms:W3CDTF">2022-02-23T19:41:00Z</dcterms:modified>
</cp:coreProperties>
</file>