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22401" w14:textId="580F9C5F" w:rsidR="00A435F0" w:rsidRDefault="00A435F0" w:rsidP="00A72A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DANYELL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d.ca.1427)</w:t>
      </w:r>
    </w:p>
    <w:p w14:paraId="0A2C6B25" w14:textId="77777777" w:rsidR="00A435F0" w:rsidRDefault="00A435F0" w:rsidP="00A72AEA">
      <w:pPr>
        <w:pStyle w:val="NoSpacing"/>
        <w:rPr>
          <w:rFonts w:cs="Times New Roman"/>
          <w:szCs w:val="24"/>
        </w:rPr>
      </w:pPr>
    </w:p>
    <w:p w14:paraId="413A252F" w14:textId="77777777" w:rsidR="00A435F0" w:rsidRDefault="00A435F0" w:rsidP="00A72AEA">
      <w:pPr>
        <w:pStyle w:val="NoSpacing"/>
        <w:rPr>
          <w:rFonts w:cs="Times New Roman"/>
          <w:szCs w:val="24"/>
        </w:rPr>
      </w:pPr>
    </w:p>
    <w:p w14:paraId="23930B2F" w14:textId="05A12D03" w:rsidR="00A435F0" w:rsidRDefault="00A435F0" w:rsidP="00A72A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Nov.1427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Calais.</w:t>
      </w:r>
    </w:p>
    <w:p w14:paraId="5D6FC513" w14:textId="2E690FB4" w:rsidR="00A435F0" w:rsidRDefault="00A435F0" w:rsidP="00A72A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1422-30 p.188)</w:t>
      </w:r>
    </w:p>
    <w:p w14:paraId="11193202" w14:textId="77777777" w:rsidR="00A435F0" w:rsidRDefault="00A435F0" w:rsidP="00A72AEA">
      <w:pPr>
        <w:pStyle w:val="NoSpacing"/>
        <w:rPr>
          <w:rFonts w:cs="Times New Roman"/>
          <w:szCs w:val="24"/>
        </w:rPr>
      </w:pPr>
    </w:p>
    <w:p w14:paraId="33688894" w14:textId="77777777" w:rsidR="00A435F0" w:rsidRDefault="00A435F0" w:rsidP="00A72AEA">
      <w:pPr>
        <w:pStyle w:val="NoSpacing"/>
        <w:rPr>
          <w:rFonts w:cs="Times New Roman"/>
          <w:szCs w:val="24"/>
        </w:rPr>
      </w:pPr>
    </w:p>
    <w:p w14:paraId="29CFF116" w14:textId="3F0AE02C" w:rsidR="00A435F0" w:rsidRPr="00A435F0" w:rsidRDefault="00A435F0" w:rsidP="00A72A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March 2024</w:t>
      </w:r>
    </w:p>
    <w:p w14:paraId="22BCB9B9" w14:textId="77777777" w:rsidR="00A72AEA" w:rsidRPr="00A72AEA" w:rsidRDefault="00A72AEA" w:rsidP="009139A6">
      <w:pPr>
        <w:pStyle w:val="NoSpacing"/>
        <w:rPr>
          <w:rFonts w:cs="Times New Roman"/>
          <w:szCs w:val="24"/>
        </w:rPr>
      </w:pPr>
    </w:p>
    <w:sectPr w:rsidR="00A72AEA" w:rsidRPr="00A72A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C26F9" w14:textId="77777777" w:rsidR="00A72AEA" w:rsidRDefault="00A72AEA" w:rsidP="009139A6">
      <w:r>
        <w:separator/>
      </w:r>
    </w:p>
  </w:endnote>
  <w:endnote w:type="continuationSeparator" w:id="0">
    <w:p w14:paraId="444FFDB1" w14:textId="77777777" w:rsidR="00A72AEA" w:rsidRDefault="00A72A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232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45C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36F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63BEB" w14:textId="77777777" w:rsidR="00A72AEA" w:rsidRDefault="00A72AEA" w:rsidP="009139A6">
      <w:r>
        <w:separator/>
      </w:r>
    </w:p>
  </w:footnote>
  <w:footnote w:type="continuationSeparator" w:id="0">
    <w:p w14:paraId="0EF3ECEA" w14:textId="77777777" w:rsidR="00A72AEA" w:rsidRDefault="00A72A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6BB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2C9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429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AEA"/>
    <w:rsid w:val="000666E0"/>
    <w:rsid w:val="002510B7"/>
    <w:rsid w:val="00270799"/>
    <w:rsid w:val="005C130B"/>
    <w:rsid w:val="007E53DD"/>
    <w:rsid w:val="00826F5C"/>
    <w:rsid w:val="009139A6"/>
    <w:rsid w:val="009411C2"/>
    <w:rsid w:val="009448BB"/>
    <w:rsid w:val="00947624"/>
    <w:rsid w:val="00A3176C"/>
    <w:rsid w:val="00A435F0"/>
    <w:rsid w:val="00A72AEA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5DD42"/>
  <w15:chartTrackingRefBased/>
  <w15:docId w15:val="{42C6A1A7-B8CC-4523-9C6C-BBFC0105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628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2024-03-16T21:17:00Z</dcterms:created>
  <dcterms:modified xsi:type="dcterms:W3CDTF">2024-03-17T07:46:00Z</dcterms:modified>
</cp:coreProperties>
</file>