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5EB3" w14:textId="77777777" w:rsidR="00B40849" w:rsidRDefault="00B40849" w:rsidP="00B4084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Hugh DANYELL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7B85D569" w14:textId="77777777" w:rsidR="00B40849" w:rsidRDefault="00B40849" w:rsidP="00B40849">
      <w:pPr>
        <w:pStyle w:val="NoSpacing"/>
        <w:rPr>
          <w:rFonts w:cs="Times New Roman"/>
          <w:szCs w:val="24"/>
        </w:rPr>
      </w:pPr>
    </w:p>
    <w:p w14:paraId="58591BEC" w14:textId="77777777" w:rsidR="00B40849" w:rsidRDefault="00B40849" w:rsidP="00B40849">
      <w:pPr>
        <w:pStyle w:val="NoSpacing"/>
        <w:rPr>
          <w:rFonts w:cs="Times New Roman"/>
          <w:szCs w:val="24"/>
        </w:rPr>
      </w:pPr>
    </w:p>
    <w:p w14:paraId="6D911375" w14:textId="77777777" w:rsidR="00B40849" w:rsidRDefault="00B40849" w:rsidP="00B408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Jul.</w:t>
      </w: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Hereford into lands of</w:t>
      </w:r>
    </w:p>
    <w:p w14:paraId="71A470D4" w14:textId="77777777" w:rsidR="00B40849" w:rsidRDefault="00B40849" w:rsidP="00B408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Isabel </w:t>
      </w:r>
      <w:proofErr w:type="spellStart"/>
      <w:r>
        <w:rPr>
          <w:rFonts w:cs="Times New Roman"/>
          <w:szCs w:val="24"/>
        </w:rPr>
        <w:t>Saymoure</w:t>
      </w:r>
      <w:proofErr w:type="spellEnd"/>
      <w:r>
        <w:rPr>
          <w:rFonts w:cs="Times New Roman"/>
          <w:szCs w:val="24"/>
        </w:rPr>
        <w:t>(q.v.).</w:t>
      </w:r>
    </w:p>
    <w:p w14:paraId="4C8962A3" w14:textId="77777777" w:rsidR="00B40849" w:rsidRDefault="00B40849" w:rsidP="00B4084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D99D72A" w14:textId="77777777" w:rsidR="00B40849" w:rsidRDefault="00B40849" w:rsidP="00B4084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p.141)</w:t>
      </w:r>
    </w:p>
    <w:p w14:paraId="21E038D5" w14:textId="77777777" w:rsidR="00B40849" w:rsidRDefault="00B40849" w:rsidP="00B40849">
      <w:pPr>
        <w:pStyle w:val="NoSpacing"/>
        <w:rPr>
          <w:rFonts w:eastAsia="Times New Roman" w:cs="Times New Roman"/>
          <w:szCs w:val="24"/>
        </w:rPr>
      </w:pPr>
    </w:p>
    <w:p w14:paraId="31F0FD4D" w14:textId="77777777" w:rsidR="00B40849" w:rsidRDefault="00B40849" w:rsidP="00B40849">
      <w:pPr>
        <w:pStyle w:val="NoSpacing"/>
        <w:rPr>
          <w:rFonts w:eastAsia="Times New Roman" w:cs="Times New Roman"/>
          <w:szCs w:val="24"/>
        </w:rPr>
      </w:pPr>
    </w:p>
    <w:p w14:paraId="0532361D" w14:textId="77777777" w:rsidR="00B40849" w:rsidRDefault="00B40849" w:rsidP="00B408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October 2023</w:t>
      </w:r>
    </w:p>
    <w:p w14:paraId="2922FF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CF1AE" w14:textId="77777777" w:rsidR="00B40849" w:rsidRDefault="00B40849" w:rsidP="009139A6">
      <w:r>
        <w:separator/>
      </w:r>
    </w:p>
  </w:endnote>
  <w:endnote w:type="continuationSeparator" w:id="0">
    <w:p w14:paraId="2C94894B" w14:textId="77777777" w:rsidR="00B40849" w:rsidRDefault="00B408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437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20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48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2A8BB" w14:textId="77777777" w:rsidR="00B40849" w:rsidRDefault="00B40849" w:rsidP="009139A6">
      <w:r>
        <w:separator/>
      </w:r>
    </w:p>
  </w:footnote>
  <w:footnote w:type="continuationSeparator" w:id="0">
    <w:p w14:paraId="5FD2FEE7" w14:textId="77777777" w:rsidR="00B40849" w:rsidRDefault="00B408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F3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F8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FF0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4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0849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3C35A"/>
  <w15:chartTrackingRefBased/>
  <w15:docId w15:val="{D7D41DFA-F735-4B03-B187-F639C946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2023-10-29T20:55:00Z</dcterms:created>
  <dcterms:modified xsi:type="dcterms:W3CDTF">2023-10-29T20:55:00Z</dcterms:modified>
</cp:coreProperties>
</file>