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BE6E1" w14:textId="136625FD" w:rsidR="006B2F86" w:rsidRDefault="001D473F" w:rsidP="00E71FC3">
      <w:pPr>
        <w:pStyle w:val="NoSpacing"/>
      </w:pPr>
      <w:r>
        <w:rPr>
          <w:u w:val="single"/>
        </w:rPr>
        <w:t>Sir Thomas DANYEL</w:t>
      </w:r>
      <w:r>
        <w:t xml:space="preserve">    </w:t>
      </w:r>
      <w:proofErr w:type="gramStart"/>
      <w:r>
        <w:t xml:space="preserve">   (</w:t>
      </w:r>
      <w:proofErr w:type="gramEnd"/>
      <w:r>
        <w:t>fl.1444-5)</w:t>
      </w:r>
    </w:p>
    <w:p w14:paraId="50CC1474" w14:textId="40399329" w:rsidR="001D473F" w:rsidRDefault="001D473F" w:rsidP="00E71FC3">
      <w:pPr>
        <w:pStyle w:val="NoSpacing"/>
      </w:pPr>
    </w:p>
    <w:p w14:paraId="7BCF70BF" w14:textId="60253BF5" w:rsidR="001D473F" w:rsidRDefault="001D473F" w:rsidP="00E71FC3">
      <w:pPr>
        <w:pStyle w:val="NoSpacing"/>
      </w:pPr>
    </w:p>
    <w:p w14:paraId="0F7A077D" w14:textId="31578944" w:rsidR="001D473F" w:rsidRDefault="001D473F" w:rsidP="00E71FC3">
      <w:pPr>
        <w:pStyle w:val="NoSpacing"/>
      </w:pPr>
      <w:r>
        <w:t xml:space="preserve">Son of Laurence </w:t>
      </w:r>
      <w:proofErr w:type="spellStart"/>
      <w:r>
        <w:t>Danyel</w:t>
      </w:r>
      <w:proofErr w:type="spellEnd"/>
      <w:r>
        <w:t xml:space="preserve"> of </w:t>
      </w:r>
      <w:proofErr w:type="spellStart"/>
      <w:r>
        <w:t>Walsoken</w:t>
      </w:r>
      <w:proofErr w:type="spellEnd"/>
      <w:r>
        <w:t>, Norfolk</w:t>
      </w:r>
      <w:bookmarkStart w:id="0" w:name="_GoBack"/>
      <w:bookmarkEnd w:id="0"/>
      <w:r>
        <w:t>; he was born 1414-5.</w:t>
      </w:r>
    </w:p>
    <w:p w14:paraId="2E65763B" w14:textId="77777777" w:rsidR="001D473F" w:rsidRDefault="001D473F" w:rsidP="001D473F">
      <w:pPr>
        <w:pStyle w:val="NoSpacing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West-Walton',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131-142.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http://www.british-history.ac.uk/topographical-hist-norfolk/vol9/pp131-142 [accessed 18 May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05757F8B" w14:textId="77777777" w:rsidR="001D473F" w:rsidRDefault="001D473F" w:rsidP="001D473F">
      <w:pPr>
        <w:pStyle w:val="NoSpacing"/>
        <w:rPr>
          <w:color w:val="333333"/>
          <w:shd w:val="clear" w:color="auto" w:fill="FFFFFF"/>
        </w:rPr>
      </w:pPr>
    </w:p>
    <w:p w14:paraId="07AAB444" w14:textId="77777777" w:rsidR="001D473F" w:rsidRDefault="001D473F" w:rsidP="001D473F">
      <w:pPr>
        <w:pStyle w:val="NoSpacing"/>
        <w:rPr>
          <w:color w:val="333333"/>
          <w:shd w:val="clear" w:color="auto" w:fill="FFFFFF"/>
        </w:rPr>
      </w:pPr>
    </w:p>
    <w:p w14:paraId="0327F16C" w14:textId="3AD25418" w:rsidR="001D473F" w:rsidRPr="001D473F" w:rsidRDefault="001D473F" w:rsidP="001D473F">
      <w:pPr>
        <w:pStyle w:val="NoSpacing"/>
      </w:pPr>
      <w:r>
        <w:rPr>
          <w:color w:val="333333"/>
          <w:shd w:val="clear" w:color="auto" w:fill="FFFFFF"/>
        </w:rPr>
        <w:t>18 May 2019</w:t>
      </w:r>
    </w:p>
    <w:sectPr w:rsidR="001D473F" w:rsidRPr="001D47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573BB" w14:textId="77777777" w:rsidR="001D473F" w:rsidRDefault="001D473F" w:rsidP="00E71FC3">
      <w:pPr>
        <w:spacing w:after="0" w:line="240" w:lineRule="auto"/>
      </w:pPr>
      <w:r>
        <w:separator/>
      </w:r>
    </w:p>
  </w:endnote>
  <w:endnote w:type="continuationSeparator" w:id="0">
    <w:p w14:paraId="661C7DE4" w14:textId="77777777" w:rsidR="001D473F" w:rsidRDefault="001D47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EF62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B012D" w14:textId="77777777" w:rsidR="001D473F" w:rsidRDefault="001D473F" w:rsidP="00E71FC3">
      <w:pPr>
        <w:spacing w:after="0" w:line="240" w:lineRule="auto"/>
      </w:pPr>
      <w:r>
        <w:separator/>
      </w:r>
    </w:p>
  </w:footnote>
  <w:footnote w:type="continuationSeparator" w:id="0">
    <w:p w14:paraId="644C3B0E" w14:textId="77777777" w:rsidR="001D473F" w:rsidRDefault="001D47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3F"/>
    <w:rsid w:val="001A7C09"/>
    <w:rsid w:val="001D473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A99CB"/>
  <w15:chartTrackingRefBased/>
  <w15:docId w15:val="{DF090BFF-92FE-43A4-91D1-B52A91A3F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1D47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2019-05-18T18:16:00Z</dcterms:created>
  <dcterms:modified xsi:type="dcterms:W3CDTF">2019-05-18T18:18:00Z</dcterms:modified>
</cp:coreProperties>
</file>