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4FA27C" w14:textId="575D59C6" w:rsidR="006B2F86" w:rsidRDefault="00524D57" w:rsidP="00E71FC3">
      <w:pPr>
        <w:pStyle w:val="NoSpacing"/>
      </w:pPr>
      <w:r>
        <w:rPr>
          <w:u w:val="single"/>
        </w:rPr>
        <w:t>Laurence DANYEL</w:t>
      </w:r>
      <w:r>
        <w:t xml:space="preserve">   </w:t>
      </w:r>
      <w:proofErr w:type="gramStart"/>
      <w:r>
        <w:t xml:space="preserve">   (</w:t>
      </w:r>
      <w:proofErr w:type="gramEnd"/>
      <w:r>
        <w:t>d.1444-5)</w:t>
      </w:r>
    </w:p>
    <w:p w14:paraId="3349E76F" w14:textId="29F146C7" w:rsidR="00524D57" w:rsidRDefault="00524D57" w:rsidP="00E71FC3">
      <w:pPr>
        <w:pStyle w:val="NoSpacing"/>
      </w:pPr>
      <w:r>
        <w:t xml:space="preserve">of </w:t>
      </w:r>
      <w:proofErr w:type="spellStart"/>
      <w:r>
        <w:t>Walsoken</w:t>
      </w:r>
      <w:proofErr w:type="spellEnd"/>
      <w:r>
        <w:t>, Norfolk.</w:t>
      </w:r>
    </w:p>
    <w:p w14:paraId="2834FFE9" w14:textId="144A494A" w:rsidR="00524D57" w:rsidRDefault="00524D57" w:rsidP="00E71FC3">
      <w:pPr>
        <w:pStyle w:val="NoSpacing"/>
      </w:pPr>
    </w:p>
    <w:p w14:paraId="00EA65D7" w14:textId="3B51A74C" w:rsidR="00524D57" w:rsidRDefault="00524D57" w:rsidP="00E71FC3">
      <w:pPr>
        <w:pStyle w:val="NoSpacing"/>
      </w:pPr>
    </w:p>
    <w:p w14:paraId="468BDF4F" w14:textId="46157CCA" w:rsidR="00524D57" w:rsidRDefault="00524D57" w:rsidP="00E71FC3">
      <w:pPr>
        <w:pStyle w:val="NoSpacing"/>
      </w:pPr>
      <w:r>
        <w:t>Son:   Sir Thomas(q.v.).</w:t>
      </w:r>
    </w:p>
    <w:p w14:paraId="4892FD88" w14:textId="6CB05D7E" w:rsidR="00524D57" w:rsidRDefault="00524D57" w:rsidP="00524D57">
      <w:pPr>
        <w:pStyle w:val="NoSpacing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West-Walton',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131-142.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http://www.british-history.ac.uk/topographical-hist-norfolk/vol9/pp131-142 [accessed 18 May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>)</w:t>
      </w:r>
      <w:proofErr w:type="gramEnd"/>
    </w:p>
    <w:p w14:paraId="44FF989E" w14:textId="1C8ECA54" w:rsidR="00524D57" w:rsidRDefault="00524D57" w:rsidP="00524D57">
      <w:pPr>
        <w:pStyle w:val="NoSpacing"/>
        <w:rPr>
          <w:color w:val="333333"/>
          <w:shd w:val="clear" w:color="auto" w:fill="FFFFFF"/>
        </w:rPr>
      </w:pPr>
    </w:p>
    <w:p w14:paraId="2CF4C5B1" w14:textId="4550F496" w:rsidR="00524D57" w:rsidRDefault="00524D57" w:rsidP="00524D57">
      <w:pPr>
        <w:pStyle w:val="NoSpacing"/>
        <w:rPr>
          <w:color w:val="333333"/>
          <w:shd w:val="clear" w:color="auto" w:fill="FFFFFF"/>
        </w:rPr>
      </w:pPr>
    </w:p>
    <w:p w14:paraId="4DC3FDCD" w14:textId="4392C51C" w:rsidR="00524D57" w:rsidRDefault="00524D57" w:rsidP="00524D57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         1443-4</w:t>
      </w:r>
      <w:r>
        <w:rPr>
          <w:color w:val="333333"/>
          <w:shd w:val="clear" w:color="auto" w:fill="FFFFFF"/>
        </w:rPr>
        <w:tab/>
        <w:t xml:space="preserve">In this time, when he was 50 years of age, he was found to be the heir of </w:t>
      </w:r>
    </w:p>
    <w:p w14:paraId="70A0A0FB" w14:textId="6D7C6100" w:rsidR="00524D57" w:rsidRDefault="00524D57" w:rsidP="00524D57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</w:r>
      <w:r>
        <w:rPr>
          <w:color w:val="333333"/>
          <w:shd w:val="clear" w:color="auto" w:fill="FFFFFF"/>
        </w:rPr>
        <w:tab/>
        <w:t xml:space="preserve">his cousin, Joan, widow of Thomas </w:t>
      </w:r>
      <w:proofErr w:type="spellStart"/>
      <w:r>
        <w:rPr>
          <w:color w:val="333333"/>
          <w:shd w:val="clear" w:color="auto" w:fill="FFFFFF"/>
        </w:rPr>
        <w:t>Chepstede</w:t>
      </w:r>
      <w:proofErr w:type="spellEnd"/>
      <w:r>
        <w:rPr>
          <w:color w:val="333333"/>
          <w:shd w:val="clear" w:color="auto" w:fill="FFFFFF"/>
        </w:rPr>
        <w:t>.   (ibid.)</w:t>
      </w:r>
      <w:bookmarkStart w:id="0" w:name="_GoBack"/>
      <w:bookmarkEnd w:id="0"/>
    </w:p>
    <w:p w14:paraId="4A1525F8" w14:textId="77777777" w:rsidR="00524D57" w:rsidRDefault="00524D57" w:rsidP="00524D57">
      <w:pPr>
        <w:pStyle w:val="NoSpacing"/>
        <w:rPr>
          <w:color w:val="333333"/>
          <w:shd w:val="clear" w:color="auto" w:fill="FFFFFF"/>
        </w:rPr>
      </w:pPr>
    </w:p>
    <w:p w14:paraId="285E7396" w14:textId="77777777" w:rsidR="00524D57" w:rsidRDefault="00524D57" w:rsidP="00524D57">
      <w:pPr>
        <w:pStyle w:val="NoSpacing"/>
        <w:rPr>
          <w:color w:val="333333"/>
          <w:shd w:val="clear" w:color="auto" w:fill="FFFFFF"/>
        </w:rPr>
      </w:pPr>
    </w:p>
    <w:p w14:paraId="4161309E" w14:textId="4A8508D3" w:rsidR="00524D57" w:rsidRPr="00524D57" w:rsidRDefault="00524D57" w:rsidP="00524D57">
      <w:pPr>
        <w:pStyle w:val="NoSpacing"/>
      </w:pPr>
      <w:r>
        <w:rPr>
          <w:color w:val="333333"/>
          <w:shd w:val="clear" w:color="auto" w:fill="FFFFFF"/>
        </w:rPr>
        <w:t>18 May 2019</w:t>
      </w:r>
    </w:p>
    <w:sectPr w:rsidR="00524D57" w:rsidRPr="00524D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12982C" w14:textId="77777777" w:rsidR="00524D57" w:rsidRDefault="00524D57" w:rsidP="00E71FC3">
      <w:pPr>
        <w:spacing w:after="0" w:line="240" w:lineRule="auto"/>
      </w:pPr>
      <w:r>
        <w:separator/>
      </w:r>
    </w:p>
  </w:endnote>
  <w:endnote w:type="continuationSeparator" w:id="0">
    <w:p w14:paraId="34D14C79" w14:textId="77777777" w:rsidR="00524D57" w:rsidRDefault="00524D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E506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19631C" w14:textId="77777777" w:rsidR="00524D57" w:rsidRDefault="00524D57" w:rsidP="00E71FC3">
      <w:pPr>
        <w:spacing w:after="0" w:line="240" w:lineRule="auto"/>
      </w:pPr>
      <w:r>
        <w:separator/>
      </w:r>
    </w:p>
  </w:footnote>
  <w:footnote w:type="continuationSeparator" w:id="0">
    <w:p w14:paraId="2C2023D7" w14:textId="77777777" w:rsidR="00524D57" w:rsidRDefault="00524D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D57"/>
    <w:rsid w:val="001A7C09"/>
    <w:rsid w:val="00524D5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44FA1"/>
  <w15:chartTrackingRefBased/>
  <w15:docId w15:val="{1B97D4B1-3A72-455A-A82A-8EEEA7FCE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524D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2019-05-18T18:12:00Z</dcterms:created>
  <dcterms:modified xsi:type="dcterms:W3CDTF">2019-05-18T18:16:00Z</dcterms:modified>
</cp:coreProperties>
</file>