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ECB56" w14:textId="77777777" w:rsidR="000A64C1" w:rsidRDefault="000A64C1" w:rsidP="000A64C1">
      <w:pPr>
        <w:pStyle w:val="NoSpacing"/>
        <w:rPr>
          <w:lang w:val="en-US"/>
        </w:rPr>
      </w:pPr>
      <w:r>
        <w:rPr>
          <w:u w:val="single"/>
          <w:lang w:val="en-US"/>
        </w:rPr>
        <w:t>William DANVERS</w:t>
      </w:r>
      <w:r>
        <w:rPr>
          <w:lang w:val="en-US"/>
        </w:rPr>
        <w:t xml:space="preserve">        (fl.1488)</w:t>
      </w:r>
    </w:p>
    <w:p w14:paraId="597BA358" w14:textId="77777777" w:rsidR="000A64C1" w:rsidRDefault="000A64C1" w:rsidP="000A64C1">
      <w:pPr>
        <w:pStyle w:val="NoSpacing"/>
        <w:rPr>
          <w:lang w:val="en-US"/>
        </w:rPr>
      </w:pPr>
    </w:p>
    <w:p w14:paraId="77363F9B" w14:textId="77777777" w:rsidR="000A64C1" w:rsidRDefault="000A64C1" w:rsidP="000A64C1">
      <w:pPr>
        <w:pStyle w:val="NoSpacing"/>
        <w:rPr>
          <w:lang w:val="en-US"/>
        </w:rPr>
      </w:pPr>
    </w:p>
    <w:p w14:paraId="773318F0" w14:textId="77777777" w:rsidR="000A64C1" w:rsidRDefault="000A64C1" w:rsidP="000A64C1">
      <w:pPr>
        <w:pStyle w:val="NoSpacing"/>
        <w:rPr>
          <w:lang w:val="en-US"/>
        </w:rPr>
      </w:pPr>
      <w:r>
        <w:rPr>
          <w:lang w:val="en-US"/>
        </w:rPr>
        <w:t xml:space="preserve">  8 Feb.1488</w:t>
      </w:r>
      <w:r>
        <w:rPr>
          <w:lang w:val="en-US"/>
        </w:rPr>
        <w:tab/>
        <w:t>He was on a commission to deliver the gaol of New Windsor.</w:t>
      </w:r>
    </w:p>
    <w:p w14:paraId="7E50A44C" w14:textId="77777777" w:rsidR="000A64C1" w:rsidRDefault="000A64C1" w:rsidP="000A64C1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1485-94 p.214)</w:t>
      </w:r>
    </w:p>
    <w:p w14:paraId="76BBF436" w14:textId="77777777" w:rsidR="000A64C1" w:rsidRDefault="000A64C1" w:rsidP="000A64C1">
      <w:pPr>
        <w:pStyle w:val="NoSpacing"/>
        <w:rPr>
          <w:lang w:val="en-US"/>
        </w:rPr>
      </w:pPr>
    </w:p>
    <w:p w14:paraId="2394BE85" w14:textId="77777777" w:rsidR="000A64C1" w:rsidRDefault="000A64C1" w:rsidP="000A64C1">
      <w:pPr>
        <w:pStyle w:val="NoSpacing"/>
        <w:rPr>
          <w:lang w:val="en-US"/>
        </w:rPr>
      </w:pPr>
    </w:p>
    <w:p w14:paraId="1C5DB462" w14:textId="77777777" w:rsidR="000A64C1" w:rsidRDefault="000A64C1" w:rsidP="000A64C1">
      <w:pPr>
        <w:pStyle w:val="NoSpacing"/>
        <w:rPr>
          <w:lang w:val="en-US"/>
        </w:rPr>
      </w:pPr>
      <w:r>
        <w:rPr>
          <w:lang w:val="en-US"/>
        </w:rPr>
        <w:t>8 April 2026</w:t>
      </w:r>
    </w:p>
    <w:p w14:paraId="77F0671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FFB30" w14:textId="77777777" w:rsidR="00240213" w:rsidRDefault="00240213" w:rsidP="00086E2C">
      <w:pPr>
        <w:spacing w:after="0" w:line="240" w:lineRule="auto"/>
      </w:pPr>
      <w:r>
        <w:separator/>
      </w:r>
    </w:p>
  </w:endnote>
  <w:endnote w:type="continuationSeparator" w:id="0">
    <w:p w14:paraId="003EBB33" w14:textId="77777777" w:rsidR="00240213" w:rsidRDefault="0024021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BD98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02BB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B19A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59F81" w14:textId="77777777" w:rsidR="00240213" w:rsidRDefault="00240213" w:rsidP="00086E2C">
      <w:pPr>
        <w:spacing w:after="0" w:line="240" w:lineRule="auto"/>
      </w:pPr>
      <w:r>
        <w:separator/>
      </w:r>
    </w:p>
  </w:footnote>
  <w:footnote w:type="continuationSeparator" w:id="0">
    <w:p w14:paraId="31BB66BC" w14:textId="77777777" w:rsidR="00240213" w:rsidRDefault="0024021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C113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EE39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011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4C1"/>
    <w:rsid w:val="00086E2C"/>
    <w:rsid w:val="000A2E7A"/>
    <w:rsid w:val="000A64C1"/>
    <w:rsid w:val="002244B7"/>
    <w:rsid w:val="00240213"/>
    <w:rsid w:val="00314D94"/>
    <w:rsid w:val="00617568"/>
    <w:rsid w:val="006E68FA"/>
    <w:rsid w:val="00ED3A55"/>
    <w:rsid w:val="00F479D0"/>
    <w:rsid w:val="00F7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CE3A4"/>
  <w15:chartTrackingRefBased/>
  <w15:docId w15:val="{CCDC2CFF-2102-415A-BE59-BF37DB6F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A64C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126</Characters>
  <Application>Microsoft Office Word</Application>
  <DocSecurity>0</DocSecurity>
  <Lines>9</Lines>
  <Paragraphs>5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2026-04-16T17:03:00Z</dcterms:created>
  <dcterms:modified xsi:type="dcterms:W3CDTF">2026-04-16T17:04:00Z</dcterms:modified>
</cp:coreProperties>
</file>