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01230" w14:textId="77777777" w:rsidR="00C465B8" w:rsidRPr="00DF3F50" w:rsidRDefault="00C465B8" w:rsidP="00C465B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</w:rPr>
        <w:t>Robert DANYERS</w:t>
      </w:r>
      <w:r>
        <w:rPr>
          <w:rFonts w:ascii="Times New Roman" w:hAnsi="Times New Roman" w:cs="Times New Roman"/>
        </w:rPr>
        <w:t xml:space="preserve">        </w:t>
      </w:r>
      <w:r w:rsidRPr="00DF3F50">
        <w:rPr>
          <w:rFonts w:ascii="Times New Roman" w:hAnsi="Times New Roman" w:cs="Times New Roman"/>
          <w:lang w:val="en-US"/>
        </w:rPr>
        <w:t>(fl.1419)</w:t>
      </w:r>
    </w:p>
    <w:p w14:paraId="043695E1" w14:textId="77777777" w:rsidR="00C465B8" w:rsidRPr="00DF3F50" w:rsidRDefault="00C465B8" w:rsidP="00C465B8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>Man-at-arms.</w:t>
      </w:r>
    </w:p>
    <w:p w14:paraId="3D20956E" w14:textId="77777777" w:rsidR="00C465B8" w:rsidRPr="00DF3F50" w:rsidRDefault="00C465B8" w:rsidP="00C465B8">
      <w:pPr>
        <w:pStyle w:val="NoSpacing"/>
        <w:rPr>
          <w:rFonts w:ascii="Times New Roman" w:hAnsi="Times New Roman" w:cs="Times New Roman"/>
          <w:lang w:val="en-US"/>
        </w:rPr>
      </w:pPr>
    </w:p>
    <w:p w14:paraId="26117BBF" w14:textId="77777777" w:rsidR="00C465B8" w:rsidRPr="00DF3F50" w:rsidRDefault="00C465B8" w:rsidP="00C465B8">
      <w:pPr>
        <w:pStyle w:val="NoSpacing"/>
        <w:rPr>
          <w:rFonts w:ascii="Times New Roman" w:hAnsi="Times New Roman" w:cs="Times New Roman"/>
          <w:lang w:val="en-US"/>
        </w:rPr>
      </w:pPr>
    </w:p>
    <w:p w14:paraId="07C51F9D" w14:textId="77777777" w:rsidR="00C465B8" w:rsidRPr="00DF3F50" w:rsidRDefault="00C465B8" w:rsidP="00C465B8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 xml:space="preserve">  7 Mar.1419</w:t>
      </w:r>
      <w:r w:rsidRPr="00DF3F50">
        <w:rPr>
          <w:rFonts w:ascii="Times New Roman" w:hAnsi="Times New Roman" w:cs="Times New Roman"/>
          <w:lang w:val="en-US"/>
        </w:rPr>
        <w:tab/>
        <w:t>He appears in the muster roll of the company going to reinforce the Calais</w:t>
      </w:r>
    </w:p>
    <w:p w14:paraId="305A799E" w14:textId="77777777" w:rsidR="00C465B8" w:rsidRPr="00DF3F50" w:rsidRDefault="00C465B8" w:rsidP="00C465B8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ab/>
      </w:r>
      <w:r w:rsidRPr="00DF3F50">
        <w:rPr>
          <w:rFonts w:ascii="Times New Roman" w:hAnsi="Times New Roman" w:cs="Times New Roman"/>
          <w:lang w:val="en-US"/>
        </w:rPr>
        <w:tab/>
        <w:t>garrison under the command of Sir John Savage(q.v.).</w:t>
      </w:r>
    </w:p>
    <w:p w14:paraId="19F862FD" w14:textId="77777777" w:rsidR="00C465B8" w:rsidRDefault="00C465B8" w:rsidP="00C465B8">
      <w:pPr>
        <w:pStyle w:val="NoSpacing"/>
        <w:rPr>
          <w:rFonts w:ascii="Times New Roman" w:hAnsi="Times New Roman" w:cs="Times New Roman"/>
          <w:lang w:val="en-US"/>
        </w:rPr>
      </w:pPr>
      <w:r w:rsidRPr="00DF3F50">
        <w:rPr>
          <w:rFonts w:ascii="Times New Roman" w:hAnsi="Times New Roman" w:cs="Times New Roman"/>
          <w:lang w:val="en-US"/>
        </w:rPr>
        <w:tab/>
      </w:r>
      <w:r w:rsidRPr="00DF3F50">
        <w:rPr>
          <w:rFonts w:ascii="Times New Roman" w:hAnsi="Times New Roman" w:cs="Times New Roman"/>
          <w:lang w:val="en-US"/>
        </w:rPr>
        <w:tab/>
        <w:t>(T.N.A. ref. E101/49/23, m3)</w:t>
      </w:r>
    </w:p>
    <w:p w14:paraId="68FA4D6A" w14:textId="77777777" w:rsidR="00C465B8" w:rsidRPr="00DF3F50" w:rsidRDefault="00C465B8" w:rsidP="00C465B8">
      <w:pPr>
        <w:pStyle w:val="NoSpacing"/>
        <w:rPr>
          <w:rFonts w:ascii="Times New Roman" w:hAnsi="Times New Roman" w:cs="Times New Roman"/>
          <w:lang w:val="en-US"/>
        </w:rPr>
      </w:pPr>
    </w:p>
    <w:p w14:paraId="6578BC9D" w14:textId="77777777" w:rsidR="00C465B8" w:rsidRDefault="00C465B8" w:rsidP="00C465B8">
      <w:pPr>
        <w:pStyle w:val="NoSpacing"/>
        <w:rPr>
          <w:rFonts w:ascii="Times New Roman" w:hAnsi="Times New Roman" w:cs="Times New Roman"/>
        </w:rPr>
      </w:pPr>
    </w:p>
    <w:p w14:paraId="63E8BC75" w14:textId="77777777" w:rsidR="00C465B8" w:rsidRDefault="00C465B8" w:rsidP="00C465B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March 2026</w:t>
      </w:r>
    </w:p>
    <w:p w14:paraId="531E9A8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FAF96" w14:textId="77777777" w:rsidR="004543A0" w:rsidRDefault="004543A0" w:rsidP="00086E2C">
      <w:pPr>
        <w:spacing w:after="0" w:line="240" w:lineRule="auto"/>
      </w:pPr>
      <w:r>
        <w:separator/>
      </w:r>
    </w:p>
  </w:endnote>
  <w:endnote w:type="continuationSeparator" w:id="0">
    <w:p w14:paraId="12358736" w14:textId="77777777" w:rsidR="004543A0" w:rsidRDefault="004543A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4CFA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39F2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320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47E77" w14:textId="77777777" w:rsidR="004543A0" w:rsidRDefault="004543A0" w:rsidP="00086E2C">
      <w:pPr>
        <w:spacing w:after="0" w:line="240" w:lineRule="auto"/>
      </w:pPr>
      <w:r>
        <w:separator/>
      </w:r>
    </w:p>
  </w:footnote>
  <w:footnote w:type="continuationSeparator" w:id="0">
    <w:p w14:paraId="0901DBA9" w14:textId="77777777" w:rsidR="004543A0" w:rsidRDefault="004543A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72E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330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A9F2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5B8"/>
    <w:rsid w:val="00086E2C"/>
    <w:rsid w:val="000A2E7A"/>
    <w:rsid w:val="002244B7"/>
    <w:rsid w:val="00314D94"/>
    <w:rsid w:val="004543A0"/>
    <w:rsid w:val="00617568"/>
    <w:rsid w:val="006E68FA"/>
    <w:rsid w:val="007A4641"/>
    <w:rsid w:val="00C465B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C14B0"/>
  <w15:chartTrackingRefBased/>
  <w15:docId w15:val="{05D936DE-699F-40DC-8AD1-1C8CDB8B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465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203</Characters>
  <Application>Microsoft Office Word</Application>
  <DocSecurity>0</DocSecurity>
  <Lines>10</Lines>
  <Paragraphs>7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2026-03-14T07:31:00Z</dcterms:created>
  <dcterms:modified xsi:type="dcterms:W3CDTF">2026-03-14T07:31:00Z</dcterms:modified>
</cp:coreProperties>
</file>