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4E29B" w14:textId="77777777" w:rsidR="00481527" w:rsidRDefault="00481527" w:rsidP="00481527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Robert DANET</w:t>
      </w:r>
      <w:r>
        <w:rPr>
          <w:rFonts w:cs="Times New Roman"/>
          <w:lang w:val="en-US"/>
        </w:rPr>
        <w:t xml:space="preserve">        (fl.1495)</w:t>
      </w:r>
    </w:p>
    <w:p w14:paraId="10562B61" w14:textId="77777777" w:rsidR="00481527" w:rsidRDefault="00481527" w:rsidP="0048152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Grub Street, </w:t>
      </w:r>
      <w:proofErr w:type="spellStart"/>
      <w:r>
        <w:rPr>
          <w:rFonts w:cs="Times New Roman"/>
          <w:lang w:val="en-US"/>
        </w:rPr>
        <w:t>St.Giles</w:t>
      </w:r>
      <w:proofErr w:type="spellEnd"/>
      <w:r>
        <w:rPr>
          <w:rFonts w:cs="Times New Roman"/>
          <w:lang w:val="en-US"/>
        </w:rPr>
        <w:t xml:space="preserve"> Cripplegate, London. Gentleman.</w:t>
      </w:r>
    </w:p>
    <w:p w14:paraId="54CADE43" w14:textId="77777777" w:rsidR="00481527" w:rsidRDefault="00481527" w:rsidP="00481527">
      <w:pPr>
        <w:pStyle w:val="NoSpacing"/>
        <w:rPr>
          <w:rFonts w:cs="Times New Roman"/>
          <w:lang w:val="en-US"/>
        </w:rPr>
      </w:pPr>
    </w:p>
    <w:p w14:paraId="05BD88C2" w14:textId="77777777" w:rsidR="00481527" w:rsidRDefault="00481527" w:rsidP="00481527">
      <w:pPr>
        <w:pStyle w:val="NoSpacing"/>
        <w:rPr>
          <w:rFonts w:cs="Times New Roman"/>
          <w:lang w:val="en-US"/>
        </w:rPr>
      </w:pPr>
    </w:p>
    <w:p w14:paraId="53343AD7" w14:textId="77777777" w:rsidR="00481527" w:rsidRDefault="00481527" w:rsidP="0048152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1495</w:t>
      </w:r>
      <w:r>
        <w:rPr>
          <w:rFonts w:cs="Times New Roman"/>
          <w:lang w:val="en-US"/>
        </w:rPr>
        <w:tab/>
        <w:t xml:space="preserve">Cecily Moleyns(q.v.), widow of Robert Moleyns, brought an appeal of </w:t>
      </w:r>
    </w:p>
    <w:p w14:paraId="15C22512" w14:textId="77777777" w:rsidR="00481527" w:rsidRDefault="00481527" w:rsidP="0048152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homicide against him and 2 others.</w:t>
      </w:r>
    </w:p>
    <w:p w14:paraId="5414EAA5" w14:textId="77777777" w:rsidR="00481527" w:rsidRDefault="00481527" w:rsidP="0048152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https://waalt.uh.edu/index.php/KB27/934</w:t>
        </w:r>
      </w:hyperlink>
      <w:r>
        <w:rPr>
          <w:rFonts w:cs="Times New Roman"/>
          <w:lang w:val="en-US"/>
        </w:rPr>
        <w:t xml:space="preserve"> )</w:t>
      </w:r>
    </w:p>
    <w:p w14:paraId="417AA43E" w14:textId="77777777" w:rsidR="00481527" w:rsidRDefault="00481527" w:rsidP="00481527">
      <w:pPr>
        <w:pStyle w:val="NoSpacing"/>
        <w:rPr>
          <w:rFonts w:cs="Times New Roman"/>
          <w:lang w:val="en-US"/>
        </w:rPr>
      </w:pPr>
    </w:p>
    <w:p w14:paraId="18FBB25F" w14:textId="77777777" w:rsidR="00481527" w:rsidRDefault="00481527" w:rsidP="00481527">
      <w:pPr>
        <w:pStyle w:val="NoSpacing"/>
        <w:rPr>
          <w:rFonts w:cs="Times New Roman"/>
          <w:lang w:val="en-US"/>
        </w:rPr>
      </w:pPr>
    </w:p>
    <w:p w14:paraId="0AF6A3CE" w14:textId="77777777" w:rsidR="00481527" w:rsidRDefault="00481527" w:rsidP="0048152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9 May 2026 </w:t>
      </w:r>
    </w:p>
    <w:p w14:paraId="37E9032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83D70" w14:textId="77777777" w:rsidR="00C96A3C" w:rsidRDefault="00C96A3C" w:rsidP="00086E2C">
      <w:pPr>
        <w:spacing w:after="0" w:line="240" w:lineRule="auto"/>
      </w:pPr>
      <w:r>
        <w:separator/>
      </w:r>
    </w:p>
  </w:endnote>
  <w:endnote w:type="continuationSeparator" w:id="0">
    <w:p w14:paraId="4EB57495" w14:textId="77777777" w:rsidR="00C96A3C" w:rsidRDefault="00C96A3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C25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284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7615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A951F" w14:textId="77777777" w:rsidR="00C96A3C" w:rsidRDefault="00C96A3C" w:rsidP="00086E2C">
      <w:pPr>
        <w:spacing w:after="0" w:line="240" w:lineRule="auto"/>
      </w:pPr>
      <w:r>
        <w:separator/>
      </w:r>
    </w:p>
  </w:footnote>
  <w:footnote w:type="continuationSeparator" w:id="0">
    <w:p w14:paraId="404021C7" w14:textId="77777777" w:rsidR="00C96A3C" w:rsidRDefault="00C96A3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5BD7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90A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EF00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527"/>
    <w:rsid w:val="00086E2C"/>
    <w:rsid w:val="000A2E7A"/>
    <w:rsid w:val="002244B7"/>
    <w:rsid w:val="00314D94"/>
    <w:rsid w:val="00481527"/>
    <w:rsid w:val="005435B9"/>
    <w:rsid w:val="00617568"/>
    <w:rsid w:val="006E68FA"/>
    <w:rsid w:val="008E56AD"/>
    <w:rsid w:val="009B78AA"/>
    <w:rsid w:val="00AF65CA"/>
    <w:rsid w:val="00C96A3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F261E"/>
  <w15:chartTrackingRefBased/>
  <w15:docId w15:val="{D9EEEA41-5126-4F29-8FBF-1BC45D84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48152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2026-05-12T06:33:00Z</dcterms:created>
  <dcterms:modified xsi:type="dcterms:W3CDTF">2026-05-12T06:33:00Z</dcterms:modified>
</cp:coreProperties>
</file>