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3A59A" w14:textId="77777777" w:rsidR="003C20DC" w:rsidRDefault="003C20DC" w:rsidP="003C20D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DANET</w:t>
      </w:r>
      <w:r>
        <w:rPr>
          <w:rFonts w:ascii="Times New Roman" w:hAnsi="Times New Roman" w:cs="Times New Roman"/>
          <w:lang w:val="en-US"/>
        </w:rPr>
        <w:t xml:space="preserve">        (fl.1480)</w:t>
      </w:r>
    </w:p>
    <w:p w14:paraId="6E94C335" w14:textId="77777777" w:rsidR="003C20DC" w:rsidRDefault="003C20DC" w:rsidP="003C20DC">
      <w:pPr>
        <w:pStyle w:val="NoSpacing"/>
        <w:rPr>
          <w:rFonts w:ascii="Times New Roman" w:hAnsi="Times New Roman" w:cs="Times New Roman"/>
          <w:lang w:val="en-US"/>
        </w:rPr>
      </w:pPr>
    </w:p>
    <w:p w14:paraId="5C11C648" w14:textId="77777777" w:rsidR="003C20DC" w:rsidRDefault="003C20DC" w:rsidP="003C20DC">
      <w:pPr>
        <w:pStyle w:val="NoSpacing"/>
        <w:rPr>
          <w:rFonts w:ascii="Times New Roman" w:hAnsi="Times New Roman" w:cs="Times New Roman"/>
          <w:lang w:val="en-US"/>
        </w:rPr>
      </w:pPr>
    </w:p>
    <w:p w14:paraId="30F0A614" w14:textId="77777777" w:rsidR="003C20DC" w:rsidRDefault="003C20DC" w:rsidP="003C20D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1480</w:t>
      </w:r>
      <w:r>
        <w:rPr>
          <w:rFonts w:ascii="Times New Roman" w:hAnsi="Times New Roman" w:cs="Times New Roman"/>
          <w:lang w:val="en-US"/>
        </w:rPr>
        <w:tab/>
        <w:t>He made a plaint of trespass against William Gylbard of Leicester(q.v.)</w:t>
      </w:r>
    </w:p>
    <w:p w14:paraId="1B2012A7" w14:textId="77777777" w:rsidR="003C20DC" w:rsidRDefault="003C20DC" w:rsidP="003C20D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and 2 </w:t>
      </w:r>
      <w:proofErr w:type="gramStart"/>
      <w:r>
        <w:rPr>
          <w:rFonts w:ascii="Times New Roman" w:hAnsi="Times New Roman" w:cs="Times New Roman"/>
          <w:lang w:val="en-US"/>
        </w:rPr>
        <w:t>other</w:t>
      </w:r>
      <w:proofErr w:type="gramEnd"/>
      <w:r>
        <w:rPr>
          <w:rFonts w:ascii="Times New Roman" w:hAnsi="Times New Roman" w:cs="Times New Roman"/>
          <w:lang w:val="en-US"/>
        </w:rPr>
        <w:t xml:space="preserve">.     ( </w:t>
      </w:r>
      <w:hyperlink r:id="rId6" w:history="1">
        <w:r w:rsidRPr="00E83952">
          <w:rPr>
            <w:rStyle w:val="Hyperlink"/>
            <w:rFonts w:ascii="Times New Roman" w:hAnsi="Times New Roman" w:cs="Times New Roman"/>
            <w:lang w:val="en-US"/>
          </w:rPr>
          <w:t>https</w:t>
        </w:r>
        <w:r w:rsidRPr="004D01BB">
          <w:rPr>
            <w:rStyle w:val="Hyperlink"/>
            <w:rFonts w:ascii="Times New Roman" w:hAnsi="Times New Roman" w:cs="Times New Roman"/>
            <w:lang w:val="en-US"/>
          </w:rPr>
          <w:t>://waalt.uh.edu/index.php/KB27/873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8784BCA" w14:textId="77777777" w:rsidR="003C20DC" w:rsidRDefault="003C20DC" w:rsidP="003C20DC">
      <w:pPr>
        <w:pStyle w:val="NoSpacing"/>
        <w:rPr>
          <w:rFonts w:ascii="Times New Roman" w:hAnsi="Times New Roman" w:cs="Times New Roman"/>
          <w:lang w:val="en-US"/>
        </w:rPr>
      </w:pPr>
    </w:p>
    <w:p w14:paraId="7A0043EB" w14:textId="77777777" w:rsidR="003C20DC" w:rsidRDefault="003C20DC" w:rsidP="003C20DC">
      <w:pPr>
        <w:pStyle w:val="NoSpacing"/>
        <w:rPr>
          <w:rFonts w:ascii="Times New Roman" w:hAnsi="Times New Roman" w:cs="Times New Roman"/>
          <w:lang w:val="en-US"/>
        </w:rPr>
      </w:pPr>
    </w:p>
    <w:p w14:paraId="773A8FC5" w14:textId="77777777" w:rsidR="003C20DC" w:rsidRDefault="003C20DC" w:rsidP="003C20D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 March 2026</w:t>
      </w:r>
    </w:p>
    <w:p w14:paraId="23E938D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FFE64" w14:textId="77777777" w:rsidR="005F6A9F" w:rsidRDefault="005F6A9F" w:rsidP="00086E2C">
      <w:pPr>
        <w:spacing w:after="0" w:line="240" w:lineRule="auto"/>
      </w:pPr>
      <w:r>
        <w:separator/>
      </w:r>
    </w:p>
  </w:endnote>
  <w:endnote w:type="continuationSeparator" w:id="0">
    <w:p w14:paraId="5F24AD5E" w14:textId="77777777" w:rsidR="005F6A9F" w:rsidRDefault="005F6A9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49C1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202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1F23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1389A" w14:textId="77777777" w:rsidR="005F6A9F" w:rsidRDefault="005F6A9F" w:rsidP="00086E2C">
      <w:pPr>
        <w:spacing w:after="0" w:line="240" w:lineRule="auto"/>
      </w:pPr>
      <w:r>
        <w:separator/>
      </w:r>
    </w:p>
  </w:footnote>
  <w:footnote w:type="continuationSeparator" w:id="0">
    <w:p w14:paraId="2943C049" w14:textId="77777777" w:rsidR="005F6A9F" w:rsidRDefault="005F6A9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D8DA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6303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92A1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DC"/>
    <w:rsid w:val="00086E2C"/>
    <w:rsid w:val="000A2E7A"/>
    <w:rsid w:val="002244B7"/>
    <w:rsid w:val="00314D94"/>
    <w:rsid w:val="003C20DC"/>
    <w:rsid w:val="004B1AA0"/>
    <w:rsid w:val="005F6A9F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5A8E5"/>
  <w15:chartTrackingRefBased/>
  <w15:docId w15:val="{CD8BBBA2-FFA7-4262-9A87-344C2706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C20D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20D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30</Words>
  <Characters>213</Characters>
  <Application>Microsoft Office Word</Application>
  <DocSecurity>0</DocSecurity>
  <Lines>12</Lines>
  <Paragraphs>7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2026-03-13T00:09:00Z</dcterms:created>
  <dcterms:modified xsi:type="dcterms:W3CDTF">2026-03-13T00:09:00Z</dcterms:modified>
</cp:coreProperties>
</file>