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7D66" w14:textId="77777777" w:rsidR="006A3C44" w:rsidRDefault="006A3C44" w:rsidP="006A3C44">
      <w:pPr>
        <w:pStyle w:val="NoSpacing"/>
      </w:pPr>
      <w:r>
        <w:rPr>
          <w:u w:val="single"/>
        </w:rPr>
        <w:t>Hugh DANDYSON</w:t>
      </w:r>
      <w:r>
        <w:t xml:space="preserve">       (fl.1430)</w:t>
      </w:r>
    </w:p>
    <w:p w14:paraId="2604A84B" w14:textId="77777777" w:rsidR="006A3C44" w:rsidRDefault="006A3C44" w:rsidP="006A3C44">
      <w:pPr>
        <w:pStyle w:val="NoSpacing"/>
      </w:pPr>
      <w:r>
        <w:t>of Wrangle, Lincolnshire. Franklin.</w:t>
      </w:r>
    </w:p>
    <w:p w14:paraId="1BB910DA" w14:textId="77777777" w:rsidR="006A3C44" w:rsidRDefault="006A3C44" w:rsidP="006A3C44">
      <w:pPr>
        <w:pStyle w:val="NoSpacing"/>
      </w:pPr>
    </w:p>
    <w:p w14:paraId="25C8393D" w14:textId="77777777" w:rsidR="006A3C44" w:rsidRDefault="006A3C44" w:rsidP="006A3C44">
      <w:pPr>
        <w:pStyle w:val="NoSpacing"/>
      </w:pPr>
    </w:p>
    <w:p w14:paraId="0D489BED" w14:textId="77777777" w:rsidR="006A3C44" w:rsidRDefault="006A3C44" w:rsidP="006A3C44">
      <w:pPr>
        <w:pStyle w:val="NoSpacing"/>
      </w:pPr>
      <w:r>
        <w:tab/>
        <w:t>1430</w:t>
      </w:r>
      <w:r>
        <w:tab/>
        <w:t>John Kyme of Skegness(q.v.) brought a plaint of debt against him.</w:t>
      </w:r>
    </w:p>
    <w:p w14:paraId="35928081" w14:textId="77777777" w:rsidR="006A3C44" w:rsidRDefault="006A3C44" w:rsidP="006A3C44">
      <w:pPr>
        <w:pStyle w:val="NoSpacing"/>
      </w:pPr>
      <w:r>
        <w:tab/>
      </w:r>
      <w:r>
        <w:tab/>
        <w:t xml:space="preserve">( </w:t>
      </w:r>
      <w:hyperlink r:id="rId6" w:history="1">
        <w:r w:rsidRPr="006F4AF9">
          <w:rPr>
            <w:rStyle w:val="Hyperlink"/>
          </w:rPr>
          <w:t>http://aalt.law.uh.edu/Indices/CP40Indices/CP40no677/CP40no677Pl.htm</w:t>
        </w:r>
      </w:hyperlink>
      <w:r>
        <w:t xml:space="preserve"> )</w:t>
      </w:r>
    </w:p>
    <w:p w14:paraId="5058B18D" w14:textId="77777777" w:rsidR="006A3C44" w:rsidRDefault="006A3C44" w:rsidP="006A3C44">
      <w:pPr>
        <w:pStyle w:val="NoSpacing"/>
      </w:pPr>
    </w:p>
    <w:p w14:paraId="75A03C25" w14:textId="77777777" w:rsidR="006A3C44" w:rsidRDefault="006A3C44" w:rsidP="006A3C44">
      <w:pPr>
        <w:pStyle w:val="NoSpacing"/>
      </w:pPr>
    </w:p>
    <w:p w14:paraId="1F30540D" w14:textId="77777777" w:rsidR="006A3C44" w:rsidRDefault="006A3C44" w:rsidP="006A3C44">
      <w:pPr>
        <w:pStyle w:val="NoSpacing"/>
      </w:pPr>
      <w:r>
        <w:t>17 May 2026</w:t>
      </w:r>
    </w:p>
    <w:p w14:paraId="4BB1ACB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918C" w14:textId="77777777" w:rsidR="00107847" w:rsidRDefault="00107847" w:rsidP="00086E2C">
      <w:pPr>
        <w:spacing w:after="0" w:line="240" w:lineRule="auto"/>
      </w:pPr>
      <w:r>
        <w:separator/>
      </w:r>
    </w:p>
  </w:endnote>
  <w:endnote w:type="continuationSeparator" w:id="0">
    <w:p w14:paraId="7928D6D6" w14:textId="77777777" w:rsidR="00107847" w:rsidRDefault="0010784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ED1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2BE3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5C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64E06" w14:textId="77777777" w:rsidR="00107847" w:rsidRDefault="00107847" w:rsidP="00086E2C">
      <w:pPr>
        <w:spacing w:after="0" w:line="240" w:lineRule="auto"/>
      </w:pPr>
      <w:r>
        <w:separator/>
      </w:r>
    </w:p>
  </w:footnote>
  <w:footnote w:type="continuationSeparator" w:id="0">
    <w:p w14:paraId="2C1CE139" w14:textId="77777777" w:rsidR="00107847" w:rsidRDefault="0010784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020C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8CA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65E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44"/>
    <w:rsid w:val="00086E2C"/>
    <w:rsid w:val="000A2E7A"/>
    <w:rsid w:val="00107847"/>
    <w:rsid w:val="002244B7"/>
    <w:rsid w:val="00314D94"/>
    <w:rsid w:val="005435B9"/>
    <w:rsid w:val="00617568"/>
    <w:rsid w:val="006A3C44"/>
    <w:rsid w:val="006E68FA"/>
    <w:rsid w:val="008E56AD"/>
    <w:rsid w:val="00912557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EECFF"/>
  <w15:chartTrackingRefBased/>
  <w15:docId w15:val="{7B13699C-CA02-4149-B634-EF69207A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6A3C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2026-05-17T20:58:00Z</dcterms:created>
  <dcterms:modified xsi:type="dcterms:W3CDTF">2026-05-17T20:59:00Z</dcterms:modified>
</cp:coreProperties>
</file>