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E4B76" w14:textId="77777777" w:rsidR="004B760F" w:rsidRDefault="004B760F" w:rsidP="004B76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fl.1471)</w:t>
      </w:r>
    </w:p>
    <w:p w14:paraId="72E1D5B7" w14:textId="77777777" w:rsidR="004B760F" w:rsidRDefault="004B760F" w:rsidP="004B76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Cutler.</w:t>
      </w:r>
    </w:p>
    <w:p w14:paraId="5CD0C43E" w14:textId="77777777" w:rsidR="004B760F" w:rsidRDefault="004B760F" w:rsidP="004B76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05549E" w14:textId="77777777" w:rsidR="004B760F" w:rsidRDefault="004B760F" w:rsidP="004B76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8BFFEC" w14:textId="77777777" w:rsidR="004B760F" w:rsidRDefault="004B760F" w:rsidP="004B76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1471</w:t>
      </w:r>
      <w:r>
        <w:rPr>
          <w:rFonts w:ascii="Times New Roman" w:hAnsi="Times New Roman" w:cs="Times New Roman"/>
          <w:sz w:val="24"/>
          <w:szCs w:val="24"/>
        </w:rPr>
        <w:tab/>
        <w:t xml:space="preserve">He took on an apprentice,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Cotteman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14:paraId="50E5E85C" w14:textId="77777777" w:rsidR="004B760F" w:rsidRDefault="004B760F" w:rsidP="004B76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1F0FF35B" w14:textId="77777777" w:rsidR="004B760F" w:rsidRDefault="004B760F" w:rsidP="004B76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F7AD0B" w14:textId="77777777" w:rsidR="004B760F" w:rsidRDefault="004B760F" w:rsidP="004B76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B667AB" w14:textId="77777777" w:rsidR="004B760F" w:rsidRDefault="004B760F" w:rsidP="004B76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April 2022</w:t>
      </w:r>
    </w:p>
    <w:p w14:paraId="26A2036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ECC5C" w14:textId="77777777" w:rsidR="004B760F" w:rsidRDefault="004B760F" w:rsidP="009139A6">
      <w:r>
        <w:separator/>
      </w:r>
    </w:p>
  </w:endnote>
  <w:endnote w:type="continuationSeparator" w:id="0">
    <w:p w14:paraId="3356BD59" w14:textId="77777777" w:rsidR="004B760F" w:rsidRDefault="004B76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BF6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5ED2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4AC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919C0" w14:textId="77777777" w:rsidR="004B760F" w:rsidRDefault="004B760F" w:rsidP="009139A6">
      <w:r>
        <w:separator/>
      </w:r>
    </w:p>
  </w:footnote>
  <w:footnote w:type="continuationSeparator" w:id="0">
    <w:p w14:paraId="670C9F94" w14:textId="77777777" w:rsidR="004B760F" w:rsidRDefault="004B76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14E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C41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C5D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60F"/>
    <w:rsid w:val="000666E0"/>
    <w:rsid w:val="002510B7"/>
    <w:rsid w:val="004B760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C4ED0"/>
  <w15:chartTrackingRefBased/>
  <w15:docId w15:val="{B2A71856-AB11-4E6D-B9DA-FD410D86F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2022-04-16T20:34:00Z</dcterms:created>
  <dcterms:modified xsi:type="dcterms:W3CDTF">2022-04-16T20:35:00Z</dcterms:modified>
</cp:coreProperties>
</file>