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0B7254" w14:textId="77777777" w:rsidR="00F17120" w:rsidRDefault="00F17120" w:rsidP="00F171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DALE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fl.1476)</w:t>
      </w:r>
    </w:p>
    <w:p w14:paraId="1E2DC4ED" w14:textId="77777777" w:rsidR="00F17120" w:rsidRDefault="00F17120" w:rsidP="00F171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Barrington, Cambridgeshire.</w:t>
      </w:r>
    </w:p>
    <w:p w14:paraId="5CE88BB7" w14:textId="77777777" w:rsidR="00F17120" w:rsidRDefault="00F17120" w:rsidP="00F17120">
      <w:pPr>
        <w:pStyle w:val="NoSpacing"/>
        <w:rPr>
          <w:rFonts w:cs="Times New Roman"/>
          <w:szCs w:val="24"/>
        </w:rPr>
      </w:pPr>
    </w:p>
    <w:p w14:paraId="6044E097" w14:textId="77777777" w:rsidR="00F17120" w:rsidRDefault="00F17120" w:rsidP="00F17120">
      <w:pPr>
        <w:pStyle w:val="NoSpacing"/>
        <w:rPr>
          <w:rFonts w:cs="Times New Roman"/>
          <w:szCs w:val="24"/>
        </w:rPr>
      </w:pPr>
    </w:p>
    <w:p w14:paraId="4D68FD63" w14:textId="77777777" w:rsidR="00F17120" w:rsidRDefault="00F17120" w:rsidP="00F171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1476</w:t>
      </w:r>
      <w:r>
        <w:rPr>
          <w:rFonts w:cs="Times New Roman"/>
          <w:szCs w:val="24"/>
        </w:rPr>
        <w:tab/>
        <w:t>Resident.</w:t>
      </w:r>
    </w:p>
    <w:p w14:paraId="4FCD9475" w14:textId="77777777" w:rsidR="00F17120" w:rsidRDefault="00F17120" w:rsidP="00F17120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 p.4)</w:t>
      </w:r>
    </w:p>
    <w:p w14:paraId="1CC53003" w14:textId="77777777" w:rsidR="00F17120" w:rsidRDefault="00F17120" w:rsidP="00F17120">
      <w:pPr>
        <w:pStyle w:val="NoSpacing"/>
        <w:rPr>
          <w:rFonts w:cs="Times New Roman"/>
          <w:szCs w:val="24"/>
        </w:rPr>
      </w:pPr>
    </w:p>
    <w:p w14:paraId="53CF9EF5" w14:textId="77777777" w:rsidR="00F17120" w:rsidRDefault="00F17120" w:rsidP="00F17120">
      <w:pPr>
        <w:pStyle w:val="NoSpacing"/>
        <w:rPr>
          <w:rFonts w:cs="Times New Roman"/>
          <w:szCs w:val="24"/>
        </w:rPr>
      </w:pPr>
    </w:p>
    <w:p w14:paraId="5F11FBDD" w14:textId="77777777" w:rsidR="00F17120" w:rsidRDefault="00F17120" w:rsidP="00F171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November 2024</w:t>
      </w:r>
    </w:p>
    <w:p w14:paraId="5E1C9BD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54C697" w14:textId="77777777" w:rsidR="00F17120" w:rsidRDefault="00F17120" w:rsidP="009139A6">
      <w:r>
        <w:separator/>
      </w:r>
    </w:p>
  </w:endnote>
  <w:endnote w:type="continuationSeparator" w:id="0">
    <w:p w14:paraId="0F103DF3" w14:textId="77777777" w:rsidR="00F17120" w:rsidRDefault="00F171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ADD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099ED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0E2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B6004A" w14:textId="77777777" w:rsidR="00F17120" w:rsidRDefault="00F17120" w:rsidP="009139A6">
      <w:r>
        <w:separator/>
      </w:r>
    </w:p>
  </w:footnote>
  <w:footnote w:type="continuationSeparator" w:id="0">
    <w:p w14:paraId="1C75057C" w14:textId="77777777" w:rsidR="00F17120" w:rsidRDefault="00F171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209F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3F7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1D25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120"/>
    <w:rsid w:val="000666E0"/>
    <w:rsid w:val="000D280A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17120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C8060"/>
  <w15:chartTrackingRefBased/>
  <w15:docId w15:val="{B7F6AE3F-6F27-4FA0-BC4C-F08B9CE0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2024-11-13T21:07:00Z</dcterms:created>
  <dcterms:modified xsi:type="dcterms:W3CDTF">2024-11-13T21:08:00Z</dcterms:modified>
</cp:coreProperties>
</file>