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7703DC" w14:textId="77777777" w:rsidR="00E1266E" w:rsidRDefault="00E1266E" w:rsidP="00E126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DALE</w:t>
      </w:r>
      <w:r>
        <w:rPr>
          <w:rFonts w:ascii="Times New Roman" w:hAnsi="Times New Roman" w:cs="Times New Roman"/>
        </w:rPr>
        <w:t xml:space="preserve">      (fl.1483)</w:t>
      </w:r>
    </w:p>
    <w:p w14:paraId="07DBB810" w14:textId="77777777" w:rsidR="00E1266E" w:rsidRDefault="00E1266E" w:rsidP="00E1266E">
      <w:pPr>
        <w:rPr>
          <w:rFonts w:ascii="Times New Roman" w:hAnsi="Times New Roman" w:cs="Times New Roman"/>
        </w:rPr>
      </w:pPr>
    </w:p>
    <w:p w14:paraId="1330E694" w14:textId="77777777" w:rsidR="00E1266E" w:rsidRDefault="00E1266E" w:rsidP="00E1266E">
      <w:pPr>
        <w:rPr>
          <w:rFonts w:ascii="Times New Roman" w:hAnsi="Times New Roman" w:cs="Times New Roman"/>
        </w:rPr>
      </w:pPr>
    </w:p>
    <w:p w14:paraId="560A680C" w14:textId="77777777" w:rsidR="00E1266E" w:rsidRDefault="00E1266E" w:rsidP="00E126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He, Margaret </w:t>
      </w:r>
      <w:proofErr w:type="spellStart"/>
      <w:r>
        <w:rPr>
          <w:rFonts w:ascii="Times New Roman" w:hAnsi="Times New Roman" w:cs="Times New Roman"/>
        </w:rPr>
        <w:t>Balton</w:t>
      </w:r>
      <w:proofErr w:type="spellEnd"/>
      <w:r>
        <w:rPr>
          <w:rFonts w:ascii="Times New Roman" w:hAnsi="Times New Roman" w:cs="Times New Roman"/>
        </w:rPr>
        <w:t>(q.v.) and John Porter, junior(q.v.), as the executors</w:t>
      </w:r>
    </w:p>
    <w:p w14:paraId="68467B9C" w14:textId="77777777" w:rsidR="00E1266E" w:rsidRDefault="00E1266E" w:rsidP="00E126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Robert </w:t>
      </w:r>
      <w:proofErr w:type="spellStart"/>
      <w:r>
        <w:rPr>
          <w:rFonts w:ascii="Times New Roman" w:hAnsi="Times New Roman" w:cs="Times New Roman"/>
        </w:rPr>
        <w:t>Balton</w:t>
      </w:r>
      <w:proofErr w:type="spellEnd"/>
      <w:r>
        <w:rPr>
          <w:rFonts w:ascii="Times New Roman" w:hAnsi="Times New Roman" w:cs="Times New Roman"/>
        </w:rPr>
        <w:t xml:space="preserve">(q.v.), made a plaint of debt against William </w:t>
      </w:r>
    </w:p>
    <w:p w14:paraId="7300F50C" w14:textId="77777777" w:rsidR="00E1266E" w:rsidRDefault="00E1266E" w:rsidP="00E126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Heyward, senior, of Burnham Westgate, Norfolk(q.v.).</w:t>
      </w:r>
    </w:p>
    <w:p w14:paraId="06C5C459" w14:textId="54546166" w:rsidR="00E1266E" w:rsidRDefault="00E1266E" w:rsidP="00E126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B6657">
          <w:rPr>
            <w:rStyle w:val="Hyperlink"/>
            <w:rFonts w:ascii="Times New Roman" w:hAnsi="Times New Roman" w:cs="Times New Roman"/>
          </w:rPr>
          <w:t>http://aalt.law.uh.edu/Indices/CP40Indices/CP40no883Pl.htm</w:t>
        </w:r>
      </w:hyperlink>
      <w:r>
        <w:rPr>
          <w:rFonts w:ascii="Times New Roman" w:hAnsi="Times New Roman" w:cs="Times New Roman"/>
        </w:rPr>
        <w:t>)</w:t>
      </w:r>
    </w:p>
    <w:p w14:paraId="0572A1C9" w14:textId="77777777" w:rsidR="009351A2" w:rsidRDefault="009351A2" w:rsidP="009351A2">
      <w:pPr>
        <w:pStyle w:val="NoSpacing"/>
      </w:pPr>
      <w:r>
        <w:tab/>
        <w:t>1483</w:t>
      </w:r>
      <w:r>
        <w:tab/>
        <w:t>He, Margaret Dalton(q.v.) and John Potter, junior(q.v.), as the executors</w:t>
      </w:r>
    </w:p>
    <w:p w14:paraId="19B5502C" w14:textId="77777777" w:rsidR="009351A2" w:rsidRDefault="009351A2" w:rsidP="009351A2">
      <w:pPr>
        <w:pStyle w:val="NoSpacing"/>
      </w:pPr>
      <w:r>
        <w:tab/>
      </w:r>
      <w:r>
        <w:tab/>
        <w:t xml:space="preserve">of Robert Dalton(q.v.), made a plaint of debt against Robert </w:t>
      </w:r>
      <w:proofErr w:type="spellStart"/>
      <w:r>
        <w:t>Quytlake</w:t>
      </w:r>
      <w:proofErr w:type="spellEnd"/>
      <w:r>
        <w:t xml:space="preserve"> of</w:t>
      </w:r>
    </w:p>
    <w:p w14:paraId="5BD16BA5" w14:textId="77777777" w:rsidR="009351A2" w:rsidRDefault="009351A2" w:rsidP="009351A2">
      <w:pPr>
        <w:pStyle w:val="NoSpacing"/>
      </w:pPr>
      <w:r>
        <w:tab/>
      </w:r>
      <w:r>
        <w:tab/>
        <w:t xml:space="preserve">Burnham Deepdale, Norfolk(q.v.).   </w:t>
      </w:r>
    </w:p>
    <w:p w14:paraId="0C1B739C" w14:textId="77777777" w:rsidR="009351A2" w:rsidRDefault="009351A2" w:rsidP="009351A2">
      <w:pPr>
        <w:pStyle w:val="NoSpacing"/>
      </w:pPr>
      <w:r>
        <w:tab/>
      </w:r>
      <w:r>
        <w:tab/>
        <w:t>(http://aalt.law.uh.edu/Indices/CP40Indices/CP40no883Pl.htm )</w:t>
      </w:r>
    </w:p>
    <w:p w14:paraId="442974CC" w14:textId="77777777" w:rsidR="009351A2" w:rsidRDefault="009351A2" w:rsidP="00E1266E">
      <w:pPr>
        <w:rPr>
          <w:rFonts w:ascii="Times New Roman" w:hAnsi="Times New Roman" w:cs="Times New Roman"/>
        </w:rPr>
      </w:pPr>
    </w:p>
    <w:p w14:paraId="6C0A4EE4" w14:textId="77777777" w:rsidR="00E1266E" w:rsidRDefault="00E1266E" w:rsidP="00E1266E">
      <w:pPr>
        <w:rPr>
          <w:rFonts w:ascii="Times New Roman" w:hAnsi="Times New Roman" w:cs="Times New Roman"/>
        </w:rPr>
      </w:pPr>
    </w:p>
    <w:p w14:paraId="62816262" w14:textId="77777777" w:rsidR="00E1266E" w:rsidRDefault="00E1266E" w:rsidP="00E1266E">
      <w:pPr>
        <w:rPr>
          <w:rFonts w:ascii="Times New Roman" w:hAnsi="Times New Roman" w:cs="Times New Roman"/>
        </w:rPr>
      </w:pPr>
    </w:p>
    <w:p w14:paraId="18A836A0" w14:textId="23822BBD" w:rsidR="00E1266E" w:rsidRDefault="00E1266E" w:rsidP="00E126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January 2017</w:t>
      </w:r>
    </w:p>
    <w:p w14:paraId="53D4BD0A" w14:textId="25A4BCBD" w:rsidR="009351A2" w:rsidRDefault="009351A2" w:rsidP="00E126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 March 2020</w:t>
      </w:r>
      <w:bookmarkStart w:id="0" w:name="_GoBack"/>
      <w:bookmarkEnd w:id="0"/>
    </w:p>
    <w:p w14:paraId="0844569E" w14:textId="77777777" w:rsidR="006B2F86" w:rsidRPr="00E71FC3" w:rsidRDefault="009351A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8255B1" w14:textId="77777777" w:rsidR="00E1266E" w:rsidRDefault="00E1266E" w:rsidP="00E71FC3">
      <w:r>
        <w:separator/>
      </w:r>
    </w:p>
  </w:endnote>
  <w:endnote w:type="continuationSeparator" w:id="0">
    <w:p w14:paraId="2F2B82F0" w14:textId="77777777" w:rsidR="00E1266E" w:rsidRDefault="00E1266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155BA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BBB19B" w14:textId="77777777" w:rsidR="00E1266E" w:rsidRDefault="00E1266E" w:rsidP="00E71FC3">
      <w:r>
        <w:separator/>
      </w:r>
    </w:p>
  </w:footnote>
  <w:footnote w:type="continuationSeparator" w:id="0">
    <w:p w14:paraId="4753136A" w14:textId="77777777" w:rsidR="00E1266E" w:rsidRDefault="00E1266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66E"/>
    <w:rsid w:val="001A7C09"/>
    <w:rsid w:val="00577BD5"/>
    <w:rsid w:val="00656CBA"/>
    <w:rsid w:val="006A1F77"/>
    <w:rsid w:val="00733BE7"/>
    <w:rsid w:val="009351A2"/>
    <w:rsid w:val="00AB52E8"/>
    <w:rsid w:val="00B16D3F"/>
    <w:rsid w:val="00BB41AC"/>
    <w:rsid w:val="00E1266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B715D"/>
  <w15:chartTrackingRefBased/>
  <w15:docId w15:val="{B5A3587F-1040-49F2-B665-C9EFFF439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66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126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2017-01-30T21:21:00Z</dcterms:created>
  <dcterms:modified xsi:type="dcterms:W3CDTF">2020-03-03T15:56:00Z</dcterms:modified>
</cp:coreProperties>
</file>