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864CA" w14:textId="3B4B04E7" w:rsidR="006B2F86" w:rsidRDefault="004D1A2B" w:rsidP="00E71FC3">
      <w:pPr>
        <w:pStyle w:val="NoSpacing"/>
      </w:pPr>
      <w:r>
        <w:rPr>
          <w:u w:val="single"/>
        </w:rPr>
        <w:t>Thomas DALE</w:t>
      </w:r>
      <w:r>
        <w:t xml:space="preserve">   </w:t>
      </w:r>
      <w:proofErr w:type="gramStart"/>
      <w:r>
        <w:t xml:space="preserve">   (</w:t>
      </w:r>
      <w:proofErr w:type="gramEnd"/>
      <w:r>
        <w:t>fl.14</w:t>
      </w:r>
      <w:r w:rsidR="00022452">
        <w:t>90</w:t>
      </w:r>
      <w:r>
        <w:t>)</w:t>
      </w:r>
    </w:p>
    <w:p w14:paraId="5AC68552" w14:textId="3DE18661" w:rsidR="004D1A2B" w:rsidRDefault="004D1A2B" w:rsidP="00E71FC3">
      <w:pPr>
        <w:pStyle w:val="NoSpacing"/>
      </w:pPr>
      <w:r>
        <w:t>of York. Parish clerk.</w:t>
      </w:r>
    </w:p>
    <w:p w14:paraId="0FED1520" w14:textId="155036F5" w:rsidR="004D1A2B" w:rsidRDefault="004D1A2B" w:rsidP="00E71FC3">
      <w:pPr>
        <w:pStyle w:val="NoSpacing"/>
      </w:pPr>
    </w:p>
    <w:p w14:paraId="41590FAC" w14:textId="10BB1BF2" w:rsidR="004D1A2B" w:rsidRDefault="004D1A2B" w:rsidP="00E71FC3">
      <w:pPr>
        <w:pStyle w:val="NoSpacing"/>
      </w:pPr>
    </w:p>
    <w:p w14:paraId="752BB9F3" w14:textId="5772DB59" w:rsidR="004D1A2B" w:rsidRDefault="004D1A2B" w:rsidP="00E71FC3">
      <w:pPr>
        <w:pStyle w:val="NoSpacing"/>
      </w:pPr>
      <w:r>
        <w:t>Son of Robert Dale, shipman(q.v.).   (R.F.Y. p.215)</w:t>
      </w:r>
    </w:p>
    <w:p w14:paraId="6C55DA71" w14:textId="34AA1D95" w:rsidR="004D1A2B" w:rsidRDefault="004D1A2B" w:rsidP="00E71FC3">
      <w:pPr>
        <w:pStyle w:val="NoSpacing"/>
      </w:pPr>
    </w:p>
    <w:p w14:paraId="7D3DB2C5" w14:textId="43002102" w:rsidR="004D1A2B" w:rsidRDefault="004D1A2B" w:rsidP="00E71FC3">
      <w:pPr>
        <w:pStyle w:val="NoSpacing"/>
      </w:pPr>
    </w:p>
    <w:p w14:paraId="76FF23DD" w14:textId="478D0D5C" w:rsidR="004D1A2B" w:rsidRDefault="004D1A2B" w:rsidP="00E71FC3">
      <w:pPr>
        <w:pStyle w:val="NoSpacing"/>
      </w:pPr>
      <w:r>
        <w:tab/>
        <w:t>14</w:t>
      </w:r>
      <w:r w:rsidR="00022452">
        <w:t>90</w:t>
      </w:r>
      <w:bookmarkStart w:id="0" w:name="_GoBack"/>
      <w:bookmarkEnd w:id="0"/>
      <w:r>
        <w:tab/>
        <w:t>He became a Freeman by patrimony.  (ibid.)</w:t>
      </w:r>
    </w:p>
    <w:p w14:paraId="1527BFBE" w14:textId="30F3945F" w:rsidR="004D1A2B" w:rsidRDefault="004D1A2B" w:rsidP="00E71FC3">
      <w:pPr>
        <w:pStyle w:val="NoSpacing"/>
      </w:pPr>
    </w:p>
    <w:p w14:paraId="0B8FCAC5" w14:textId="26629B45" w:rsidR="004D1A2B" w:rsidRDefault="004D1A2B" w:rsidP="00E71FC3">
      <w:pPr>
        <w:pStyle w:val="NoSpacing"/>
      </w:pPr>
    </w:p>
    <w:p w14:paraId="2FEB6648" w14:textId="09210B2D" w:rsidR="004D1A2B" w:rsidRPr="004D1A2B" w:rsidRDefault="004D1A2B" w:rsidP="00E71FC3">
      <w:pPr>
        <w:pStyle w:val="NoSpacing"/>
      </w:pPr>
      <w:r>
        <w:t>3 March 2019</w:t>
      </w:r>
    </w:p>
    <w:sectPr w:rsidR="004D1A2B" w:rsidRPr="004D1A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5BFE9" w14:textId="77777777" w:rsidR="004D1A2B" w:rsidRDefault="004D1A2B" w:rsidP="00E71FC3">
      <w:pPr>
        <w:spacing w:after="0" w:line="240" w:lineRule="auto"/>
      </w:pPr>
      <w:r>
        <w:separator/>
      </w:r>
    </w:p>
  </w:endnote>
  <w:endnote w:type="continuationSeparator" w:id="0">
    <w:p w14:paraId="27B5ECD3" w14:textId="77777777" w:rsidR="004D1A2B" w:rsidRDefault="004D1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780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70D44" w14:textId="77777777" w:rsidR="004D1A2B" w:rsidRDefault="004D1A2B" w:rsidP="00E71FC3">
      <w:pPr>
        <w:spacing w:after="0" w:line="240" w:lineRule="auto"/>
      </w:pPr>
      <w:r>
        <w:separator/>
      </w:r>
    </w:p>
  </w:footnote>
  <w:footnote w:type="continuationSeparator" w:id="0">
    <w:p w14:paraId="0F8689C6" w14:textId="77777777" w:rsidR="004D1A2B" w:rsidRDefault="004D1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2B"/>
    <w:rsid w:val="00022452"/>
    <w:rsid w:val="001A7C09"/>
    <w:rsid w:val="004D1A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4F967"/>
  <w15:chartTrackingRefBased/>
  <w15:docId w15:val="{A2AB0041-5110-4535-98BF-E7044DC1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2019-03-03T11:49:00Z</dcterms:created>
  <dcterms:modified xsi:type="dcterms:W3CDTF">2019-03-03T21:00:00Z</dcterms:modified>
</cp:coreProperties>
</file>