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02A9E" w14:textId="77777777" w:rsidR="00D653A9" w:rsidRDefault="00D653A9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DALE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74F8337D" w14:textId="77777777" w:rsidR="007545B5" w:rsidRPr="00FD1672" w:rsidRDefault="00D653A9" w:rsidP="00754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Wykeham Nunnery.</w:t>
      </w:r>
      <w:r w:rsidR="007545B5">
        <w:rPr>
          <w:rFonts w:ascii="Times New Roman" w:hAnsi="Times New Roman" w:cs="Times New Roman"/>
          <w:sz w:val="24"/>
          <w:szCs w:val="24"/>
        </w:rPr>
        <w:t xml:space="preserve"> From </w:t>
      </w:r>
      <w:r w:rsidR="007545B5">
        <w:rPr>
          <w:rFonts w:ascii="Times New Roman" w:hAnsi="Times New Roman" w:cs="Times New Roman"/>
          <w:sz w:val="24"/>
          <w:szCs w:val="24"/>
        </w:rPr>
        <w:t>Brompton in Pickeringlythe.</w:t>
      </w:r>
    </w:p>
    <w:p w14:paraId="70DC2B88" w14:textId="77777777" w:rsidR="007545B5" w:rsidRPr="00FD1672" w:rsidRDefault="007545B5" w:rsidP="00754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7EFA9D" w14:textId="77777777" w:rsidR="007545B5" w:rsidRPr="00FD1672" w:rsidRDefault="007545B5" w:rsidP="00754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613CC4" w14:textId="77777777" w:rsidR="007545B5" w:rsidRPr="00FD1672" w:rsidRDefault="007545B5" w:rsidP="007545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</w:rPr>
        <w:t>20 Dec.1483</w:t>
      </w:r>
      <w:r w:rsidRPr="00FD1672">
        <w:rPr>
          <w:rFonts w:ascii="Times New Roman" w:hAnsi="Times New Roman" w:cs="Times New Roman"/>
          <w:sz w:val="24"/>
          <w:szCs w:val="24"/>
        </w:rPr>
        <w:tab/>
        <w:t>He was ordained acolyte in the conventual church of the Austin Friars,</w:t>
      </w:r>
    </w:p>
    <w:p w14:paraId="5864FBFA" w14:textId="77777777" w:rsidR="007545B5" w:rsidRPr="00FD1672" w:rsidRDefault="007545B5" w:rsidP="007545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ab/>
        <w:t>York, by William Egremont, Bishop of Dromore(q.v.)</w:t>
      </w:r>
    </w:p>
    <w:p w14:paraId="35107760" w14:textId="14E2207C" w:rsidR="00D653A9" w:rsidRDefault="007545B5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p.90)</w:t>
      </w:r>
    </w:p>
    <w:p w14:paraId="02D611D8" w14:textId="77777777" w:rsidR="007545B5" w:rsidRDefault="007545B5" w:rsidP="00754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 in York</w:t>
      </w:r>
    </w:p>
    <w:p w14:paraId="69772A30" w14:textId="77777777" w:rsidR="007545B5" w:rsidRDefault="007545B5" w:rsidP="00754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2D647B2C" w14:textId="4EAA037D" w:rsidR="007545B5" w:rsidRDefault="007545B5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53C06E1F" w14:textId="77777777" w:rsidR="00D653A9" w:rsidRDefault="00D653A9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at the altar of the Blessed Virgin Mary in York</w:t>
      </w:r>
    </w:p>
    <w:p w14:paraId="184D89B5" w14:textId="77777777" w:rsidR="00D653A9" w:rsidRDefault="00D653A9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71A8B48D" w14:textId="1237B479" w:rsidR="00D653A9" w:rsidRDefault="00D653A9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.96)</w:t>
      </w:r>
    </w:p>
    <w:p w14:paraId="42ABE7B4" w14:textId="77777777" w:rsidR="007545B5" w:rsidRDefault="007545B5" w:rsidP="00754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Dominicans in York by</w:t>
      </w:r>
    </w:p>
    <w:p w14:paraId="57E4BAEF" w14:textId="77777777" w:rsidR="007545B5" w:rsidRDefault="007545B5" w:rsidP="00754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7CE434CB" w14:textId="77777777" w:rsidR="007545B5" w:rsidRDefault="007545B5" w:rsidP="00754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p.98)</w:t>
      </w:r>
    </w:p>
    <w:p w14:paraId="7E133A2E" w14:textId="77777777" w:rsidR="007545B5" w:rsidRDefault="007545B5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237038" w14:textId="77777777" w:rsidR="00D653A9" w:rsidRDefault="00D653A9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94FCDF" w14:textId="77777777" w:rsidR="00D653A9" w:rsidRDefault="00D653A9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B5B979" w14:textId="420504B2" w:rsidR="00D653A9" w:rsidRDefault="00D653A9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2021</w:t>
      </w:r>
    </w:p>
    <w:p w14:paraId="5591FDB9" w14:textId="2F20764F" w:rsidR="007545B5" w:rsidRPr="003572CF" w:rsidRDefault="007545B5" w:rsidP="00D65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2021</w:t>
      </w:r>
    </w:p>
    <w:p w14:paraId="5E010B91" w14:textId="36993538" w:rsidR="00BA00AB" w:rsidRPr="00D653A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653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44724" w14:textId="77777777" w:rsidR="00D653A9" w:rsidRDefault="00D653A9" w:rsidP="009139A6">
      <w:r>
        <w:separator/>
      </w:r>
    </w:p>
  </w:endnote>
  <w:endnote w:type="continuationSeparator" w:id="0">
    <w:p w14:paraId="7832EED1" w14:textId="77777777" w:rsidR="00D653A9" w:rsidRDefault="00D653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B9A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35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955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592D7" w14:textId="77777777" w:rsidR="00D653A9" w:rsidRDefault="00D653A9" w:rsidP="009139A6">
      <w:r>
        <w:separator/>
      </w:r>
    </w:p>
  </w:footnote>
  <w:footnote w:type="continuationSeparator" w:id="0">
    <w:p w14:paraId="65401A7F" w14:textId="77777777" w:rsidR="00D653A9" w:rsidRDefault="00D653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A40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5CE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EFE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3A9"/>
    <w:rsid w:val="000666E0"/>
    <w:rsid w:val="002510B7"/>
    <w:rsid w:val="005C130B"/>
    <w:rsid w:val="007545B5"/>
    <w:rsid w:val="00826F5C"/>
    <w:rsid w:val="009139A6"/>
    <w:rsid w:val="009448BB"/>
    <w:rsid w:val="00A3176C"/>
    <w:rsid w:val="00BA00AB"/>
    <w:rsid w:val="00D653A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AF82D"/>
  <w15:chartTrackingRefBased/>
  <w15:docId w15:val="{E62057A3-CE68-401D-81AD-EA4369D8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2021-03-16T21:38:00Z</dcterms:created>
  <dcterms:modified xsi:type="dcterms:W3CDTF">2021-06-24T06:50:00Z</dcterms:modified>
</cp:coreProperties>
</file>