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2AFBE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Thomas DALE</w:t>
      </w:r>
      <w:r>
        <w:rPr>
          <w:szCs w:val="24"/>
        </w:rPr>
        <w:t xml:space="preserve">       (fl.1401)</w:t>
      </w:r>
    </w:p>
    <w:p w14:paraId="07DCD382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London. Apprentice mercer.</w:t>
      </w:r>
    </w:p>
    <w:p w14:paraId="3DAAE0A4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</w:p>
    <w:p w14:paraId="5F78D92E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</w:p>
    <w:p w14:paraId="3A309F3D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         1401</w:t>
      </w:r>
      <w:r>
        <w:rPr>
          <w:szCs w:val="24"/>
        </w:rPr>
        <w:tab/>
        <w:t>He became apprenticed to John Whatlee of London, mercer(q.v.).</w:t>
      </w:r>
    </w:p>
    <w:p w14:paraId="7659C5B7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 xml:space="preserve">( </w:t>
      </w:r>
      <w:hyperlink r:id="rId6" w:history="1">
        <w:r w:rsidRPr="00F046BF">
          <w:rPr>
            <w:rStyle w:val="Hyperlink"/>
            <w:szCs w:val="24"/>
          </w:rPr>
          <w:t>www.londonrolls.org</w:t>
        </w:r>
      </w:hyperlink>
      <w:r>
        <w:rPr>
          <w:szCs w:val="24"/>
        </w:rPr>
        <w:t xml:space="preserve"> )</w:t>
      </w:r>
    </w:p>
    <w:p w14:paraId="6D030686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</w:p>
    <w:p w14:paraId="281E2510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</w:p>
    <w:p w14:paraId="27809D52" w14:textId="77777777" w:rsidR="00343031" w:rsidRDefault="00343031" w:rsidP="00343031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9 February 2026</w:t>
      </w:r>
    </w:p>
    <w:p w14:paraId="5962A9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5D998" w14:textId="77777777" w:rsidR="001D4975" w:rsidRDefault="001D4975" w:rsidP="00086E2C">
      <w:pPr>
        <w:spacing w:after="0" w:line="240" w:lineRule="auto"/>
      </w:pPr>
      <w:r>
        <w:separator/>
      </w:r>
    </w:p>
  </w:endnote>
  <w:endnote w:type="continuationSeparator" w:id="0">
    <w:p w14:paraId="53FE2823" w14:textId="77777777" w:rsidR="001D4975" w:rsidRDefault="001D497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6C3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FB7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90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173B" w14:textId="77777777" w:rsidR="001D4975" w:rsidRDefault="001D4975" w:rsidP="00086E2C">
      <w:pPr>
        <w:spacing w:after="0" w:line="240" w:lineRule="auto"/>
      </w:pPr>
      <w:r>
        <w:separator/>
      </w:r>
    </w:p>
  </w:footnote>
  <w:footnote w:type="continuationSeparator" w:id="0">
    <w:p w14:paraId="36AD607F" w14:textId="77777777" w:rsidR="001D4975" w:rsidRDefault="001D497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D3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489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B8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31"/>
    <w:rsid w:val="00086E2C"/>
    <w:rsid w:val="000A2E7A"/>
    <w:rsid w:val="001D4975"/>
    <w:rsid w:val="00215B21"/>
    <w:rsid w:val="002244B7"/>
    <w:rsid w:val="00314D94"/>
    <w:rsid w:val="0034303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6AF33"/>
  <w15:chartTrackingRefBased/>
  <w15:docId w15:val="{5080D5AD-90C9-4CA0-928F-68D670F9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4303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430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s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23</Words>
  <Characters>137</Characters>
  <Application>Microsoft Office Word</Application>
  <DocSecurity>0</DocSecurity>
  <Lines>9</Lines>
  <Paragraphs>5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2026-02-17T19:16:00Z</dcterms:created>
  <dcterms:modified xsi:type="dcterms:W3CDTF">2026-02-17T19:18:00Z</dcterms:modified>
</cp:coreProperties>
</file>