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1F653" w14:textId="77777777" w:rsidR="003700D1" w:rsidRDefault="003700D1" w:rsidP="003700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DALE</w:t>
      </w:r>
      <w:r>
        <w:rPr>
          <w:rFonts w:ascii="Times New Roman" w:hAnsi="Times New Roman" w:cs="Times New Roman"/>
        </w:rPr>
        <w:t xml:space="preserve">       (fl.1483)</w:t>
      </w:r>
    </w:p>
    <w:p w14:paraId="3C13B135" w14:textId="77777777" w:rsidR="003700D1" w:rsidRDefault="003700D1" w:rsidP="003700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Barwell, Leicestershire. Miller.</w:t>
      </w:r>
    </w:p>
    <w:p w14:paraId="5A821D09" w14:textId="77777777" w:rsidR="003700D1" w:rsidRDefault="003700D1" w:rsidP="003700D1">
      <w:pPr>
        <w:rPr>
          <w:rFonts w:ascii="Times New Roman" w:hAnsi="Times New Roman" w:cs="Times New Roman"/>
        </w:rPr>
      </w:pPr>
    </w:p>
    <w:p w14:paraId="4CA0D9DB" w14:textId="77777777" w:rsidR="003700D1" w:rsidRDefault="003700D1" w:rsidP="003700D1">
      <w:pPr>
        <w:rPr>
          <w:rFonts w:ascii="Times New Roman" w:hAnsi="Times New Roman" w:cs="Times New Roman"/>
        </w:rPr>
      </w:pPr>
    </w:p>
    <w:p w14:paraId="51D27C80" w14:textId="77777777" w:rsidR="003700D1" w:rsidRDefault="003700D1" w:rsidP="003700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Cokesey</w:t>
      </w:r>
      <w:proofErr w:type="spellEnd"/>
      <w:r>
        <w:rPr>
          <w:rFonts w:ascii="Times New Roman" w:hAnsi="Times New Roman" w:cs="Times New Roman"/>
        </w:rPr>
        <w:t>, Sheriff of Warwickshire and Leicestershire(q.v.),</w:t>
      </w:r>
    </w:p>
    <w:p w14:paraId="12FF2174" w14:textId="77777777" w:rsidR="003700D1" w:rsidRDefault="003700D1" w:rsidP="003700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debt against him, John </w:t>
      </w:r>
      <w:proofErr w:type="spellStart"/>
      <w:r>
        <w:rPr>
          <w:rFonts w:ascii="Times New Roman" w:hAnsi="Times New Roman" w:cs="Times New Roman"/>
        </w:rPr>
        <w:t>Denet</w:t>
      </w:r>
      <w:proofErr w:type="spellEnd"/>
      <w:r>
        <w:rPr>
          <w:rFonts w:ascii="Times New Roman" w:hAnsi="Times New Roman" w:cs="Times New Roman"/>
        </w:rPr>
        <w:t>(q.v.), Henry Bray(q.v.),</w:t>
      </w:r>
    </w:p>
    <w:p w14:paraId="60B328A5" w14:textId="77777777" w:rsidR="003700D1" w:rsidRDefault="003700D1" w:rsidP="003700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Hille</w:t>
      </w:r>
      <w:proofErr w:type="spellEnd"/>
      <w:r>
        <w:rPr>
          <w:rFonts w:ascii="Times New Roman" w:hAnsi="Times New Roman" w:cs="Times New Roman"/>
        </w:rPr>
        <w:t>(q.v.) and Robert Eyre (q.v.), all of Bardwell.</w:t>
      </w:r>
    </w:p>
    <w:p w14:paraId="542B230C" w14:textId="77777777" w:rsidR="003700D1" w:rsidRDefault="003700D1" w:rsidP="003700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5EC6CC9" w14:textId="77777777" w:rsidR="003700D1" w:rsidRDefault="003700D1" w:rsidP="003700D1">
      <w:pPr>
        <w:rPr>
          <w:rFonts w:ascii="Times New Roman" w:hAnsi="Times New Roman" w:cs="Times New Roman"/>
        </w:rPr>
      </w:pPr>
    </w:p>
    <w:p w14:paraId="2A16244D" w14:textId="77777777" w:rsidR="003700D1" w:rsidRDefault="003700D1" w:rsidP="003700D1">
      <w:pPr>
        <w:rPr>
          <w:rFonts w:ascii="Times New Roman" w:hAnsi="Times New Roman" w:cs="Times New Roman"/>
        </w:rPr>
      </w:pPr>
    </w:p>
    <w:p w14:paraId="2E7B6A2D" w14:textId="77777777" w:rsidR="003700D1" w:rsidRDefault="003700D1" w:rsidP="003700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2019</w:t>
      </w:r>
    </w:p>
    <w:p w14:paraId="6FCAF426" w14:textId="77777777" w:rsidR="006B2F86" w:rsidRPr="00E71FC3" w:rsidRDefault="003700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C1470" w14:textId="77777777" w:rsidR="003700D1" w:rsidRDefault="003700D1" w:rsidP="00E71FC3">
      <w:r>
        <w:separator/>
      </w:r>
    </w:p>
  </w:endnote>
  <w:endnote w:type="continuationSeparator" w:id="0">
    <w:p w14:paraId="100860DB" w14:textId="77777777" w:rsidR="003700D1" w:rsidRDefault="003700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AF8F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5400E" w14:textId="77777777" w:rsidR="003700D1" w:rsidRDefault="003700D1" w:rsidP="00E71FC3">
      <w:r>
        <w:separator/>
      </w:r>
    </w:p>
  </w:footnote>
  <w:footnote w:type="continuationSeparator" w:id="0">
    <w:p w14:paraId="63260890" w14:textId="77777777" w:rsidR="003700D1" w:rsidRDefault="003700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D1"/>
    <w:rsid w:val="001A7C09"/>
    <w:rsid w:val="003700D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21D2F"/>
  <w15:chartTrackingRefBased/>
  <w15:docId w15:val="{61D4E9C0-E145-43BD-B2C6-493B841F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0D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2019-08-14T18:57:00Z</dcterms:created>
  <dcterms:modified xsi:type="dcterms:W3CDTF">2019-08-14T18:57:00Z</dcterms:modified>
</cp:coreProperties>
</file>