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BE10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DALE</w:t>
      </w:r>
      <w:r>
        <w:rPr>
          <w:rFonts w:ascii="Times New Roman" w:hAnsi="Times New Roman" w:cs="Times New Roman"/>
          <w:lang w:val="en-US"/>
        </w:rPr>
        <w:t xml:space="preserve">        (fl.1461)</w:t>
      </w:r>
    </w:p>
    <w:p w14:paraId="78196618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</w:p>
    <w:p w14:paraId="016E9159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</w:p>
    <w:p w14:paraId="09CAA2BB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Dec.1461</w:t>
      </w:r>
      <w:r>
        <w:rPr>
          <w:rFonts w:ascii="Times New Roman" w:hAnsi="Times New Roman" w:cs="Times New Roman"/>
          <w:lang w:val="en-US"/>
        </w:rPr>
        <w:tab/>
        <w:t>He was granted the office of Reeve of the manor of Ravensthorpe,</w:t>
      </w:r>
    </w:p>
    <w:p w14:paraId="3DD19788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Yorkshire.    (C.P.R. 1461-67 p.86)</w:t>
      </w:r>
    </w:p>
    <w:p w14:paraId="2CAF1935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</w:p>
    <w:p w14:paraId="5466CB7D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</w:p>
    <w:p w14:paraId="06994DF6" w14:textId="77777777" w:rsidR="00D56419" w:rsidRDefault="00D56419" w:rsidP="00D564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April 2026</w:t>
      </w:r>
    </w:p>
    <w:p w14:paraId="6B8F3A8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6503" w14:textId="77777777" w:rsidR="00B573E8" w:rsidRDefault="00B573E8" w:rsidP="00086E2C">
      <w:pPr>
        <w:spacing w:after="0" w:line="240" w:lineRule="auto"/>
      </w:pPr>
      <w:r>
        <w:separator/>
      </w:r>
    </w:p>
  </w:endnote>
  <w:endnote w:type="continuationSeparator" w:id="0">
    <w:p w14:paraId="15F08B87" w14:textId="77777777" w:rsidR="00B573E8" w:rsidRDefault="00B573E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26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0E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98B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4759F" w14:textId="77777777" w:rsidR="00B573E8" w:rsidRDefault="00B573E8" w:rsidP="00086E2C">
      <w:pPr>
        <w:spacing w:after="0" w:line="240" w:lineRule="auto"/>
      </w:pPr>
      <w:r>
        <w:separator/>
      </w:r>
    </w:p>
  </w:footnote>
  <w:footnote w:type="continuationSeparator" w:id="0">
    <w:p w14:paraId="5D377C94" w14:textId="77777777" w:rsidR="00B573E8" w:rsidRDefault="00B573E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5A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AE34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01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19"/>
    <w:rsid w:val="00086E2C"/>
    <w:rsid w:val="000A2E7A"/>
    <w:rsid w:val="002244B7"/>
    <w:rsid w:val="00314D94"/>
    <w:rsid w:val="00617568"/>
    <w:rsid w:val="006E68FA"/>
    <w:rsid w:val="00B573E8"/>
    <w:rsid w:val="00BE04F8"/>
    <w:rsid w:val="00D5641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BA19C"/>
  <w15:chartTrackingRefBased/>
  <w15:docId w15:val="{AAA03928-8DF4-4F40-9963-5BF7390E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564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2026-04-27T15:06:00Z</dcterms:created>
  <dcterms:modified xsi:type="dcterms:W3CDTF">2026-04-27T15:07:00Z</dcterms:modified>
</cp:coreProperties>
</file>