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4D3F1" w14:textId="77777777" w:rsidR="00431F64" w:rsidRPr="00E77870" w:rsidRDefault="00431F64" w:rsidP="00431F64">
      <w:pPr>
        <w:pStyle w:val="NoSpacing"/>
      </w:pPr>
      <w:r w:rsidRPr="006C71C1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DALE</w:t>
      </w:r>
      <w:r w:rsidRPr="00E77870">
        <w:t xml:space="preserve">      (fl.14</w:t>
      </w:r>
      <w:r>
        <w:t>62</w:t>
      </w:r>
      <w:r w:rsidRPr="00E77870">
        <w:t>)</w:t>
      </w:r>
    </w:p>
    <w:p w14:paraId="5FA3AF06" w14:textId="77777777" w:rsidR="00431F64" w:rsidRDefault="00431F64" w:rsidP="00431F64">
      <w:pPr>
        <w:pStyle w:val="NoSpacing"/>
      </w:pPr>
      <w:r>
        <w:t xml:space="preserve">of York. </w:t>
      </w:r>
      <w:r w:rsidRPr="006C71C1">
        <w:rPr>
          <w:noProof/>
        </w:rPr>
        <w:t>Shipman</w:t>
      </w:r>
      <w:r>
        <w:t>.</w:t>
      </w:r>
    </w:p>
    <w:p w14:paraId="257E574B" w14:textId="77777777" w:rsidR="00431F64" w:rsidRDefault="00431F64" w:rsidP="00431F64">
      <w:pPr>
        <w:pStyle w:val="NoSpacing"/>
      </w:pPr>
    </w:p>
    <w:p w14:paraId="7AE7911D" w14:textId="77777777" w:rsidR="00431F64" w:rsidRDefault="00431F64" w:rsidP="00431F64">
      <w:pPr>
        <w:pStyle w:val="NoSpacing"/>
      </w:pPr>
    </w:p>
    <w:p w14:paraId="31CF8CB7" w14:textId="420AC83E" w:rsidR="003E4AAE" w:rsidRDefault="003E4AAE" w:rsidP="003E4AAE">
      <w:pPr>
        <w:pStyle w:val="NoSpacing"/>
      </w:pPr>
      <w:r>
        <w:t>Son:   Thomas, parish clerk(q.v.).   (R.F.Y. p.215)</w:t>
      </w:r>
    </w:p>
    <w:p w14:paraId="32B0BECD" w14:textId="77777777" w:rsidR="003E4AAE" w:rsidRDefault="003E4AAE" w:rsidP="003E4AAE">
      <w:pPr>
        <w:pStyle w:val="NoSpacing"/>
      </w:pPr>
    </w:p>
    <w:p w14:paraId="02561895" w14:textId="77777777" w:rsidR="003E4AAE" w:rsidRDefault="003E4AAE" w:rsidP="003E4AAE">
      <w:pPr>
        <w:pStyle w:val="NoSpacing"/>
      </w:pPr>
    </w:p>
    <w:p w14:paraId="3BF9C646" w14:textId="3A222176" w:rsidR="003E4AAE" w:rsidRDefault="003E4AAE" w:rsidP="003E4AAE">
      <w:pPr>
        <w:pStyle w:val="NoSpacing"/>
        <w:ind w:left="720"/>
      </w:pPr>
      <w:r>
        <w:t>1462</w:t>
      </w:r>
      <w:r>
        <w:tab/>
        <w:t>He became a Freeman.  (</w:t>
      </w:r>
      <w:r>
        <w:t>ibid.</w:t>
      </w:r>
      <w:r>
        <w:t xml:space="preserve"> p.</w:t>
      </w:r>
      <w:r w:rsidRPr="006C71C1">
        <w:rPr>
          <w:noProof/>
        </w:rPr>
        <w:t>182</w:t>
      </w:r>
      <w:r>
        <w:t>)</w:t>
      </w:r>
    </w:p>
    <w:p w14:paraId="78384378" w14:textId="41E4D538" w:rsidR="003E4AAE" w:rsidRDefault="003E4AAE" w:rsidP="003E4AAE">
      <w:pPr>
        <w:pStyle w:val="NoSpacing"/>
      </w:pPr>
      <w:r>
        <w:tab/>
        <w:t>1490</w:t>
      </w:r>
      <w:r>
        <w:tab/>
        <w:t>Thomas became a Freeman by patrimony.  (ibid.</w:t>
      </w:r>
      <w:r>
        <w:t>p215</w:t>
      </w:r>
      <w:r>
        <w:t>)</w:t>
      </w:r>
    </w:p>
    <w:p w14:paraId="218153D9" w14:textId="77777777" w:rsidR="003E4AAE" w:rsidRDefault="003E4AAE" w:rsidP="003E4AAE">
      <w:pPr>
        <w:pStyle w:val="NoSpacing"/>
      </w:pPr>
    </w:p>
    <w:p w14:paraId="797A6C0B" w14:textId="77777777" w:rsidR="003E4AAE" w:rsidRDefault="003E4AAE" w:rsidP="003E4AAE">
      <w:pPr>
        <w:pStyle w:val="NoSpacing"/>
      </w:pPr>
    </w:p>
    <w:p w14:paraId="05FE3616" w14:textId="4A6A7A18" w:rsidR="00431F64" w:rsidRDefault="00431F64" w:rsidP="00431F64">
      <w:pPr>
        <w:pStyle w:val="NoSpacing"/>
      </w:pPr>
      <w:r>
        <w:t>25 April 2014</w:t>
      </w:r>
    </w:p>
    <w:p w14:paraId="71DAB678" w14:textId="57EDC1DA" w:rsidR="003E4AAE" w:rsidRDefault="003E4AAE" w:rsidP="00431F64">
      <w:pPr>
        <w:pStyle w:val="NoSpacing"/>
      </w:pPr>
      <w:r>
        <w:t>20 July 2019</w:t>
      </w:r>
      <w:bookmarkStart w:id="0" w:name="_GoBack"/>
      <w:bookmarkEnd w:id="0"/>
    </w:p>
    <w:p w14:paraId="046D9CF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BDC89" w14:textId="77777777" w:rsidR="00431F64" w:rsidRDefault="00431F64" w:rsidP="00920DE3">
      <w:pPr>
        <w:spacing w:after="0" w:line="240" w:lineRule="auto"/>
      </w:pPr>
      <w:r>
        <w:separator/>
      </w:r>
    </w:p>
  </w:endnote>
  <w:endnote w:type="continuationSeparator" w:id="0">
    <w:p w14:paraId="7E5A1486" w14:textId="77777777" w:rsidR="00431F64" w:rsidRDefault="00431F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73C2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D3317" w14:textId="77777777" w:rsidR="00C009D8" w:rsidRPr="00C009D8" w:rsidRDefault="00C009D8">
    <w:pPr>
      <w:pStyle w:val="Footer"/>
    </w:pPr>
    <w:r>
      <w:t>Copyright I.S.Rogers 9 August 2013</w:t>
    </w:r>
  </w:p>
  <w:p w14:paraId="679DADC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30B6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AB72B" w14:textId="77777777" w:rsidR="00431F64" w:rsidRDefault="00431F64" w:rsidP="00920DE3">
      <w:pPr>
        <w:spacing w:after="0" w:line="240" w:lineRule="auto"/>
      </w:pPr>
      <w:r>
        <w:separator/>
      </w:r>
    </w:p>
  </w:footnote>
  <w:footnote w:type="continuationSeparator" w:id="0">
    <w:p w14:paraId="6228DDAC" w14:textId="77777777" w:rsidR="00431F64" w:rsidRDefault="00431F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2616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2A40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8E1B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F64"/>
    <w:rsid w:val="00120749"/>
    <w:rsid w:val="003E4AAE"/>
    <w:rsid w:val="00431F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343A5"/>
  <w15:docId w15:val="{4BEAC860-C326-4FEB-A9AC-7E0BBC95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2014-06-21T20:11:00Z</dcterms:created>
  <dcterms:modified xsi:type="dcterms:W3CDTF">2019-07-20T16:10:00Z</dcterms:modified>
</cp:coreProperties>
</file>