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7613C" w14:textId="77777777" w:rsidR="004C6626" w:rsidRDefault="004C6626" w:rsidP="004C66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fl.1494)</w:t>
      </w:r>
    </w:p>
    <w:p w14:paraId="5999FE9B" w14:textId="77777777" w:rsidR="004C6626" w:rsidRDefault="004C6626" w:rsidP="004C66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3C968EA" w14:textId="77777777" w:rsidR="004C6626" w:rsidRDefault="004C6626" w:rsidP="004C6626">
      <w:pPr>
        <w:pStyle w:val="NoSpacing"/>
        <w:rPr>
          <w:rFonts w:cs="Times New Roman"/>
          <w:szCs w:val="24"/>
        </w:rPr>
      </w:pPr>
    </w:p>
    <w:p w14:paraId="60CA7BFF" w14:textId="77777777" w:rsidR="004C6626" w:rsidRDefault="004C6626" w:rsidP="004C6626">
      <w:pPr>
        <w:pStyle w:val="NoSpacing"/>
        <w:rPr>
          <w:rFonts w:cs="Times New Roman"/>
          <w:szCs w:val="24"/>
        </w:rPr>
      </w:pPr>
    </w:p>
    <w:p w14:paraId="5303DF2B" w14:textId="77777777" w:rsidR="004C6626" w:rsidRDefault="004C6626" w:rsidP="004C66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Proctor.</w:t>
      </w:r>
    </w:p>
    <w:p w14:paraId="56956649" w14:textId="77777777" w:rsidR="004C6626" w:rsidRDefault="004C6626" w:rsidP="004C66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p.64)</w:t>
      </w:r>
    </w:p>
    <w:p w14:paraId="3C81ED6A" w14:textId="77777777" w:rsidR="004C6626" w:rsidRDefault="004C6626" w:rsidP="004C6626">
      <w:pPr>
        <w:pStyle w:val="NoSpacing"/>
        <w:rPr>
          <w:rFonts w:cs="Times New Roman"/>
          <w:szCs w:val="24"/>
        </w:rPr>
      </w:pPr>
    </w:p>
    <w:p w14:paraId="5F7DCEC0" w14:textId="77777777" w:rsidR="004C6626" w:rsidRDefault="004C6626" w:rsidP="004C6626">
      <w:pPr>
        <w:pStyle w:val="NoSpacing"/>
        <w:rPr>
          <w:rFonts w:cs="Times New Roman"/>
          <w:szCs w:val="24"/>
        </w:rPr>
      </w:pPr>
    </w:p>
    <w:p w14:paraId="78719462" w14:textId="77777777" w:rsidR="004C6626" w:rsidRDefault="004C6626" w:rsidP="004C66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7C6762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9C120" w14:textId="77777777" w:rsidR="004C6626" w:rsidRDefault="004C6626" w:rsidP="009139A6">
      <w:r>
        <w:separator/>
      </w:r>
    </w:p>
  </w:endnote>
  <w:endnote w:type="continuationSeparator" w:id="0">
    <w:p w14:paraId="1B6A2C79" w14:textId="77777777" w:rsidR="004C6626" w:rsidRDefault="004C66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DD9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E1F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E2C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E2A9F" w14:textId="77777777" w:rsidR="004C6626" w:rsidRDefault="004C6626" w:rsidP="009139A6">
      <w:r>
        <w:separator/>
      </w:r>
    </w:p>
  </w:footnote>
  <w:footnote w:type="continuationSeparator" w:id="0">
    <w:p w14:paraId="0EA9B25B" w14:textId="77777777" w:rsidR="004C6626" w:rsidRDefault="004C66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A9C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A54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E23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26"/>
    <w:rsid w:val="000666E0"/>
    <w:rsid w:val="002510B7"/>
    <w:rsid w:val="00270799"/>
    <w:rsid w:val="004C662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B070"/>
  <w15:chartTrackingRefBased/>
  <w15:docId w15:val="{9909BE1F-B396-4F8A-808C-9128C284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2024-11-14T20:15:00Z</dcterms:created>
  <dcterms:modified xsi:type="dcterms:W3CDTF">2024-11-14T20:15:00Z</dcterms:modified>
</cp:coreProperties>
</file>