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B51B7" w14:textId="77777777" w:rsidR="00856D13" w:rsidRDefault="00856D13" w:rsidP="00856D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7FAAE99" w14:textId="77777777" w:rsidR="00856D13" w:rsidRDefault="00856D13" w:rsidP="00856D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090A9B" w14:textId="77777777" w:rsidR="00856D13" w:rsidRDefault="00856D13" w:rsidP="00856D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E8D325" w14:textId="77777777" w:rsidR="00856D13" w:rsidRDefault="00856D13" w:rsidP="00856D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Suffolk, into</w:t>
      </w:r>
    </w:p>
    <w:p w14:paraId="6EF90F93" w14:textId="77777777" w:rsidR="00856D13" w:rsidRDefault="00856D13" w:rsidP="00856D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Blodwell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3D77223" w14:textId="77777777" w:rsidR="00856D13" w:rsidRDefault="00856D13" w:rsidP="00856D13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428CBE" w14:textId="77777777" w:rsidR="00856D13" w:rsidRDefault="00856D13" w:rsidP="00856D13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p.3</w:t>
      </w:r>
      <w:r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31E41AC" w14:textId="77777777" w:rsidR="00856D13" w:rsidRDefault="00856D13" w:rsidP="00856D1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ACA257F" w14:textId="77777777" w:rsidR="00856D13" w:rsidRDefault="00856D13" w:rsidP="00856D1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80D53F4" w14:textId="77777777" w:rsidR="00856D13" w:rsidRDefault="00856D13" w:rsidP="00856D1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 March 2022</w:t>
      </w:r>
    </w:p>
    <w:p w14:paraId="466785AF" w14:textId="525A70CF" w:rsidR="00BA00AB" w:rsidRPr="00856D1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56D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812E5" w14:textId="77777777" w:rsidR="00856D13" w:rsidRDefault="00856D13" w:rsidP="009139A6">
      <w:r>
        <w:separator/>
      </w:r>
    </w:p>
  </w:endnote>
  <w:endnote w:type="continuationSeparator" w:id="0">
    <w:p w14:paraId="580D5274" w14:textId="77777777" w:rsidR="00856D13" w:rsidRDefault="00856D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CFA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7EA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AF3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052E2" w14:textId="77777777" w:rsidR="00856D13" w:rsidRDefault="00856D13" w:rsidP="009139A6">
      <w:r>
        <w:separator/>
      </w:r>
    </w:p>
  </w:footnote>
  <w:footnote w:type="continuationSeparator" w:id="0">
    <w:p w14:paraId="217EDBB0" w14:textId="77777777" w:rsidR="00856D13" w:rsidRDefault="00856D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34E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DBC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086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D13"/>
    <w:rsid w:val="000666E0"/>
    <w:rsid w:val="002510B7"/>
    <w:rsid w:val="005C130B"/>
    <w:rsid w:val="00826F5C"/>
    <w:rsid w:val="00856D1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EDA8D"/>
  <w15:chartTrackingRefBased/>
  <w15:docId w15:val="{668D5602-3EF8-4F04-8575-58D98E7B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2022-03-31T20:10:00Z</dcterms:created>
  <dcterms:modified xsi:type="dcterms:W3CDTF">2022-03-31T20:11:00Z</dcterms:modified>
</cp:coreProperties>
</file>